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b/>
        </w:rPr>
        <w:id w:val="1151792573"/>
        <w:docPartObj>
          <w:docPartGallery w:val="Cover Pages"/>
          <w:docPartUnique/>
        </w:docPartObj>
      </w:sdtPr>
      <w:sdtEndPr>
        <w:rPr>
          <w:b w:val="0"/>
        </w:rPr>
      </w:sdtEndPr>
      <w:sdtContent>
        <w:p w14:paraId="7729DCE5" w14:textId="77777777" w:rsidR="00CE1984" w:rsidRPr="00E755A7" w:rsidRDefault="001B47F0" w:rsidP="00CE1984">
          <w:pPr>
            <w:jc w:val="center"/>
            <w:rPr>
              <w:rFonts w:cs="Arial"/>
              <w:b/>
              <w:color w:val="E05929" w:themeColor="accent2"/>
              <w:sz w:val="40"/>
              <w:szCs w:val="40"/>
            </w:rPr>
          </w:pPr>
          <w:r w:rsidRPr="00200262">
            <w:rPr>
              <w:rFonts w:eastAsiaTheme="majorEastAsia" w:cs="Arial"/>
              <w:noProof/>
              <w:spacing w:val="5"/>
              <w:kern w:val="28"/>
            </w:rPr>
            <w:drawing>
              <wp:anchor distT="0" distB="0" distL="114300" distR="114300" simplePos="0" relativeHeight="251676672" behindDoc="0" locked="0" layoutInCell="1" allowOverlap="1" wp14:anchorId="5CDE7AA4" wp14:editId="5E13C1D0">
                <wp:simplePos x="0" y="0"/>
                <wp:positionH relativeFrom="margin">
                  <wp:posOffset>5892137</wp:posOffset>
                </wp:positionH>
                <wp:positionV relativeFrom="paragraph">
                  <wp:posOffset>637678</wp:posOffset>
                </wp:positionV>
                <wp:extent cx="689610" cy="692150"/>
                <wp:effectExtent l="0" t="0" r="0" b="0"/>
                <wp:wrapSquare wrapText="bothSides"/>
                <wp:docPr id="2" name="Picture 2" descr="C:\Users\PGE8426\Downloads\MediaManager ic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PGE8426\Downloads\MediaManager ico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68961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77CA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36FF3968" wp14:editId="784A1362">
                    <wp:simplePos x="0" y="0"/>
                    <wp:positionH relativeFrom="column">
                      <wp:posOffset>5792387</wp:posOffset>
                    </wp:positionH>
                    <wp:positionV relativeFrom="paragraph">
                      <wp:posOffset>468547</wp:posOffset>
                    </wp:positionV>
                    <wp:extent cx="339436" cy="339436"/>
                    <wp:effectExtent l="0" t="0" r="22860" b="22860"/>
                    <wp:wrapNone/>
                    <wp:docPr id="15" name="Oval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39436" cy="339436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1DB011A" w14:textId="77777777" w:rsidR="00653779" w:rsidRPr="00653779" w:rsidRDefault="00653779" w:rsidP="00653779">
                                <w:pPr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id="Oval 15" o:spid="_x0000_s1026" style="position:absolute;left:0;text-align:left;margin-left:456.1pt;margin-top:36.9pt;width:26.75pt;height:2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" fillcolor="#e05929 [3205]" strokecolor="#e05929 [3205]" strokeweight="1pt">
                    <v:stroke joinstyle="miter"/>
                    <v:textbox>
                      <w:txbxContent>
                        <w:p w:rsidR="00653779" w:rsidRPr="00653779" w:rsidRDefault="00653779" w:rsidP="00653779">
                          <w:pP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v:textbox>
                  </v:oval>
                </w:pict>
              </mc:Fallback>
            </mc:AlternateContent>
          </w:r>
          <w:r w:rsidR="00CE1984">
            <w:rPr>
              <w:rFonts w:cs="Arial"/>
              <w:b/>
              <w:color w:val="E05929" w:themeColor="accent2"/>
              <w:sz w:val="40"/>
              <w:szCs w:val="40"/>
            </w:rPr>
            <w:t xml:space="preserve">Capturing </w:t>
          </w:r>
          <w:r w:rsidR="00CE1984" w:rsidRPr="00E755A7">
            <w:rPr>
              <w:rFonts w:cs="Arial"/>
              <w:b/>
              <w:color w:val="E05929" w:themeColor="accent2"/>
              <w:sz w:val="40"/>
              <w:szCs w:val="40"/>
            </w:rPr>
            <w:t>Wound Image</w:t>
          </w:r>
          <w:r w:rsidR="00CE1984">
            <w:rPr>
              <w:rFonts w:cs="Arial"/>
              <w:b/>
              <w:color w:val="E05929" w:themeColor="accent2"/>
              <w:sz w:val="40"/>
              <w:szCs w:val="40"/>
            </w:rPr>
            <w:t>s u</w:t>
          </w:r>
          <w:r w:rsidR="00CE1984" w:rsidRPr="00E755A7">
            <w:rPr>
              <w:rFonts w:cs="Arial"/>
              <w:b/>
              <w:color w:val="E05929" w:themeColor="accent2"/>
              <w:sz w:val="40"/>
              <w:szCs w:val="40"/>
            </w:rPr>
            <w:t xml:space="preserve">sing GE Media Manager on </w:t>
          </w:r>
          <w:proofErr w:type="spellStart"/>
          <w:r w:rsidR="00CE1984" w:rsidRPr="00E755A7">
            <w:rPr>
              <w:rFonts w:cs="Arial"/>
              <w:b/>
              <w:color w:val="E05929" w:themeColor="accent2"/>
              <w:sz w:val="40"/>
              <w:szCs w:val="40"/>
            </w:rPr>
            <w:t>iMobile</w:t>
          </w:r>
          <w:proofErr w:type="spellEnd"/>
          <w:r w:rsidR="00CE1984" w:rsidRPr="00E755A7">
            <w:rPr>
              <w:rFonts w:cs="Arial"/>
              <w:b/>
              <w:color w:val="E05929" w:themeColor="accent2"/>
              <w:sz w:val="40"/>
              <w:szCs w:val="40"/>
            </w:rPr>
            <w:t xml:space="preserve"> phone</w:t>
          </w:r>
          <w:r w:rsidR="00CE1984">
            <w:rPr>
              <w:rFonts w:cs="Arial"/>
              <w:b/>
              <w:color w:val="E05929" w:themeColor="accent2"/>
              <w:sz w:val="40"/>
              <w:szCs w:val="40"/>
            </w:rPr>
            <w:t>s</w:t>
          </w:r>
        </w:p>
        <w:p w14:paraId="1C0C3FA5" w14:textId="77777777" w:rsidR="00200262" w:rsidRDefault="00200262" w:rsidP="00CB169A">
          <w:pPr>
            <w:rPr>
              <w:color w:val="707068" w:themeColor="background2" w:themeShade="80"/>
            </w:rPr>
          </w:pPr>
        </w:p>
        <w:p w14:paraId="1CF25990" w14:textId="77777777" w:rsidR="00493659" w:rsidRDefault="00CB169A" w:rsidP="000933D6">
          <w:pPr>
            <w:pStyle w:val="ListParagraph"/>
            <w:numPr>
              <w:ilvl w:val="0"/>
              <w:numId w:val="40"/>
            </w:numPr>
            <w:rPr>
              <w:noProof/>
            </w:rPr>
          </w:pPr>
          <w:r w:rsidRPr="00A50DDD">
            <w:rPr>
              <w:color w:val="707068" w:themeColor="background2" w:themeShade="80"/>
            </w:rPr>
            <w:t xml:space="preserve">Access the </w:t>
          </w:r>
          <w:r w:rsidR="00200262" w:rsidRPr="00A50DDD">
            <w:rPr>
              <w:color w:val="707068" w:themeColor="background2" w:themeShade="80"/>
            </w:rPr>
            <w:t xml:space="preserve">Media Manager </w:t>
          </w:r>
          <w:r w:rsidRPr="00A50DDD">
            <w:rPr>
              <w:color w:val="707068" w:themeColor="background2" w:themeShade="80"/>
            </w:rPr>
            <w:t>application</w:t>
          </w:r>
          <w:r w:rsidRPr="00A50DDD">
            <w:rPr>
              <w:color w:val="A5A59D" w:themeColor="background2" w:themeShade="BF"/>
            </w:rPr>
            <w:t xml:space="preserve"> </w:t>
          </w:r>
          <w:r w:rsidR="00200262" w:rsidRPr="00A50DDD">
            <w:rPr>
              <w:color w:val="707068" w:themeColor="background2" w:themeShade="80"/>
            </w:rPr>
            <w:t xml:space="preserve">on your </w:t>
          </w:r>
          <w:proofErr w:type="spellStart"/>
          <w:r w:rsidR="00200262" w:rsidRPr="00A50DDD">
            <w:rPr>
              <w:color w:val="707068" w:themeColor="background2" w:themeShade="80"/>
            </w:rPr>
            <w:t>iMobile</w:t>
          </w:r>
          <w:proofErr w:type="spellEnd"/>
          <w:r w:rsidR="00200262" w:rsidRPr="00A50DDD">
            <w:rPr>
              <w:color w:val="707068" w:themeColor="background2" w:themeShade="80"/>
            </w:rPr>
            <w:t xml:space="preserve"> phone</w:t>
          </w:r>
          <w:r w:rsidR="001B47F0">
            <w:rPr>
              <w:color w:val="707068" w:themeColor="background2" w:themeShade="80"/>
            </w:rPr>
            <w:t>, then log in</w:t>
          </w:r>
        </w:p>
        <w:p w14:paraId="18629AC5" w14:textId="77777777" w:rsidR="00200262" w:rsidRDefault="001B47F0" w:rsidP="000933D6">
          <w:pPr>
            <w:pStyle w:val="ListParagraph"/>
            <w:numPr>
              <w:ilvl w:val="0"/>
              <w:numId w:val="40"/>
            </w:numPr>
            <w:rPr>
              <w:color w:val="707068" w:themeColor="background2" w:themeShade="80"/>
            </w:rPr>
          </w:pPr>
          <w:r w:rsidRPr="00653779">
            <w:rPr>
              <w:noProof/>
              <w:color w:val="FFFFFF" w:themeColor="background1"/>
            </w:rPr>
            <mc:AlternateContent>
              <mc:Choice Requires="wps">
                <w:drawing>
                  <wp:anchor distT="0" distB="0" distL="114300" distR="114300" simplePos="0" relativeHeight="251685888" behindDoc="0" locked="0" layoutInCell="1" allowOverlap="1" wp14:anchorId="4CD6972E" wp14:editId="5F728DDC">
                    <wp:simplePos x="0" y="0"/>
                    <wp:positionH relativeFrom="column">
                      <wp:posOffset>5552743</wp:posOffset>
                    </wp:positionH>
                    <wp:positionV relativeFrom="paragraph">
                      <wp:posOffset>8476</wp:posOffset>
                    </wp:positionV>
                    <wp:extent cx="353291" cy="360218"/>
                    <wp:effectExtent l="0" t="0" r="27940" b="20955"/>
                    <wp:wrapNone/>
                    <wp:docPr id="16" name="Oval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3291" cy="360218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 w="12700" cap="flat" cmpd="sng" algn="ctr">
                              <a:solidFill>
                                <a:schemeClr val="accent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9307F27" w14:textId="77777777" w:rsidR="00653779" w:rsidRPr="00653779" w:rsidRDefault="00653779" w:rsidP="00653779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64A92A89" id="Oval 16" o:spid="_x0000_s1027" style="position:absolute;left:0;text-align:left;margin-left:437.2pt;margin-top:.65pt;width:27.8pt;height:28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" fillcolor="#e05929 [3205]" strokecolor="#e05929 [3205]" strokeweight="1pt">
                    <v:stroke joinstyle="miter"/>
                    <v:textbox>
                      <w:txbxContent>
                        <w:p w:rsidR="00653779" w:rsidRPr="00653779" w:rsidRDefault="00653779" w:rsidP="00653779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2</w:t>
                          </w:r>
                        </w:p>
                      </w:txbxContent>
                    </v:textbox>
                  </v:oval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77696" behindDoc="0" locked="0" layoutInCell="1" allowOverlap="1" wp14:anchorId="48B91C12" wp14:editId="0076AEA4">
                <wp:simplePos x="0" y="0"/>
                <wp:positionH relativeFrom="margin">
                  <wp:posOffset>5593991</wp:posOffset>
                </wp:positionH>
                <wp:positionV relativeFrom="paragraph">
                  <wp:posOffset>8449</wp:posOffset>
                </wp:positionV>
                <wp:extent cx="1274445" cy="2663190"/>
                <wp:effectExtent l="0" t="0" r="1905" b="3810"/>
                <wp:wrapSquare wrapText="bothSides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4445" cy="26631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00262">
            <w:rPr>
              <w:color w:val="707068" w:themeColor="background2" w:themeShade="80"/>
            </w:rPr>
            <w:t xml:space="preserve">Select </w:t>
          </w:r>
          <w:r w:rsidR="00200262" w:rsidRPr="00200262">
            <w:rPr>
              <w:i/>
              <w:color w:val="707068" w:themeColor="background2" w:themeShade="80"/>
            </w:rPr>
            <w:t>Take Photo</w:t>
          </w:r>
          <w:r w:rsidR="00200262">
            <w:rPr>
              <w:i/>
              <w:color w:val="707068" w:themeColor="background2" w:themeShade="80"/>
            </w:rPr>
            <w:t xml:space="preserve"> </w:t>
          </w:r>
          <w:r w:rsidR="00200262">
            <w:rPr>
              <w:color w:val="707068" w:themeColor="background2" w:themeShade="80"/>
            </w:rPr>
            <w:t>from the tile options</w:t>
          </w:r>
        </w:p>
        <w:p w14:paraId="19D8268D" w14:textId="77777777" w:rsidR="00200262" w:rsidRDefault="00200262" w:rsidP="000933D6">
          <w:pPr>
            <w:pStyle w:val="ListParagraph"/>
            <w:numPr>
              <w:ilvl w:val="0"/>
              <w:numId w:val="40"/>
            </w:numPr>
            <w:rPr>
              <w:color w:val="707068" w:themeColor="background2" w:themeShade="80"/>
            </w:rPr>
          </w:pPr>
          <w:r>
            <w:rPr>
              <w:color w:val="707068" w:themeColor="background2" w:themeShade="80"/>
            </w:rPr>
            <w:t>Identify the patient by scanning t</w:t>
          </w:r>
          <w:r w:rsidR="00A50DDD">
            <w:rPr>
              <w:color w:val="707068" w:themeColor="background2" w:themeShade="80"/>
            </w:rPr>
            <w:t>he patient armband and approving the associated identifying information</w:t>
          </w:r>
        </w:p>
        <w:p w14:paraId="144B9E6E" w14:textId="77777777" w:rsidR="00A50DDD" w:rsidRDefault="00E83946" w:rsidP="000933D6">
          <w:pPr>
            <w:pStyle w:val="ListParagraph"/>
            <w:numPr>
              <w:ilvl w:val="0"/>
              <w:numId w:val="40"/>
            </w:numPr>
            <w:rPr>
              <w:color w:val="707068" w:themeColor="background2" w:themeShade="80"/>
            </w:rPr>
          </w:pPr>
          <w:r>
            <w:rPr>
              <w:color w:val="707068" w:themeColor="background2" w:themeShade="80"/>
            </w:rPr>
            <w:t>T</w:t>
          </w:r>
          <w:r w:rsidR="00A50DDD">
            <w:rPr>
              <w:color w:val="707068" w:themeColor="background2" w:themeShade="80"/>
            </w:rPr>
            <w:t>ake the photo</w:t>
          </w:r>
        </w:p>
        <w:p w14:paraId="3409A612" w14:textId="77777777" w:rsidR="00A50DDD" w:rsidRDefault="006F2DEF" w:rsidP="000933D6">
          <w:pPr>
            <w:pStyle w:val="ListParagraph"/>
            <w:numPr>
              <w:ilvl w:val="0"/>
              <w:numId w:val="40"/>
            </w:numPr>
            <w:rPr>
              <w:color w:val="707068" w:themeColor="background2" w:themeShade="80"/>
            </w:rPr>
          </w:pPr>
          <w:r w:rsidRPr="00B07978">
            <w:rPr>
              <w:i/>
              <w:color w:val="707068" w:themeColor="background2" w:themeShade="80"/>
            </w:rPr>
            <w:t>Use photo</w:t>
          </w:r>
          <w:r w:rsidR="00A50DDD">
            <w:rPr>
              <w:color w:val="707068" w:themeColor="background2" w:themeShade="80"/>
            </w:rPr>
            <w:t xml:space="preserve"> or </w:t>
          </w:r>
          <w:r w:rsidR="00B07978" w:rsidRPr="00B07978">
            <w:rPr>
              <w:i/>
              <w:color w:val="707068" w:themeColor="background2" w:themeShade="80"/>
            </w:rPr>
            <w:t>R</w:t>
          </w:r>
          <w:r w:rsidR="00A50DDD" w:rsidRPr="00B07978">
            <w:rPr>
              <w:i/>
              <w:color w:val="707068" w:themeColor="background2" w:themeShade="80"/>
            </w:rPr>
            <w:t>etake</w:t>
          </w:r>
          <w:r w:rsidR="00A50DDD">
            <w:rPr>
              <w:color w:val="707068" w:themeColor="background2" w:themeShade="80"/>
            </w:rPr>
            <w:t xml:space="preserve"> the image if needed.</w:t>
          </w:r>
        </w:p>
        <w:p w14:paraId="7134DEA5" w14:textId="77777777" w:rsidR="006F2DEF" w:rsidRDefault="006F2DEF" w:rsidP="000933D6">
          <w:pPr>
            <w:pStyle w:val="ListParagraph"/>
            <w:numPr>
              <w:ilvl w:val="0"/>
              <w:numId w:val="40"/>
            </w:numPr>
            <w:rPr>
              <w:color w:val="707068" w:themeColor="background2" w:themeShade="80"/>
            </w:rPr>
          </w:pPr>
          <w:r>
            <w:rPr>
              <w:color w:val="707068" w:themeColor="background2" w:themeShade="80"/>
            </w:rPr>
            <w:t xml:space="preserve">To document image </w:t>
          </w:r>
          <w:r w:rsidR="00E83946">
            <w:rPr>
              <w:color w:val="707068" w:themeColor="background2" w:themeShade="80"/>
            </w:rPr>
            <w:t>identifiers,</w:t>
          </w:r>
          <w:r>
            <w:rPr>
              <w:color w:val="707068" w:themeColor="background2" w:themeShade="80"/>
            </w:rPr>
            <w:t xml:space="preserve"> select the image with yellow pencil</w:t>
          </w:r>
        </w:p>
        <w:p w14:paraId="144E658B" w14:textId="77777777" w:rsidR="00A50DDD" w:rsidRDefault="00A50DDD" w:rsidP="000933D6">
          <w:pPr>
            <w:pStyle w:val="ListParagraph"/>
            <w:numPr>
              <w:ilvl w:val="0"/>
              <w:numId w:val="40"/>
            </w:numPr>
            <w:rPr>
              <w:color w:val="707068" w:themeColor="background2" w:themeShade="80"/>
            </w:rPr>
          </w:pPr>
          <w:r>
            <w:rPr>
              <w:color w:val="707068" w:themeColor="background2" w:themeShade="80"/>
            </w:rPr>
            <w:t xml:space="preserve">Identify the correct care group for phone documentation </w:t>
          </w:r>
          <w:r w:rsidR="000933D6">
            <w:rPr>
              <w:color w:val="707068" w:themeColor="background2" w:themeShade="80"/>
            </w:rPr>
            <w:t>(select one)</w:t>
          </w:r>
        </w:p>
        <w:p w14:paraId="1E9A33E1" w14:textId="77777777" w:rsidR="00A50DDD" w:rsidRDefault="001B47F0" w:rsidP="000933D6">
          <w:pPr>
            <w:pStyle w:val="ListParagraph"/>
            <w:numPr>
              <w:ilvl w:val="0"/>
              <w:numId w:val="41"/>
            </w:numPr>
            <w:spacing w:before="100" w:beforeAutospacing="1" w:after="100" w:afterAutospacing="1" w:line="240" w:lineRule="auto"/>
            <w:contextualSpacing/>
            <w:rPr>
              <w:color w:val="707068" w:themeColor="background2" w:themeShade="80"/>
            </w:rPr>
          </w:pPr>
          <w:r w:rsidRPr="00653779">
            <w:rPr>
              <w:noProof/>
              <w:color w:val="FFFFFF" w:themeColor="background1"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1" allowOverlap="1" wp14:anchorId="641683B8" wp14:editId="4EC82840">
                    <wp:simplePos x="0" y="0"/>
                    <wp:positionH relativeFrom="column">
                      <wp:posOffset>4790937</wp:posOffset>
                    </wp:positionH>
                    <wp:positionV relativeFrom="paragraph">
                      <wp:posOffset>6156</wp:posOffset>
                    </wp:positionV>
                    <wp:extent cx="380595" cy="387927"/>
                    <wp:effectExtent l="0" t="0" r="19685" b="12700"/>
                    <wp:wrapNone/>
                    <wp:docPr id="17" name="Oval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80595" cy="387927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 w="12700" cap="flat" cmpd="sng" algn="ctr">
                              <a:solidFill>
                                <a:schemeClr val="accent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C262A64" w14:textId="77777777" w:rsidR="00653779" w:rsidRPr="00653779" w:rsidRDefault="00653779" w:rsidP="00653779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64A92A89" id="Oval 17" o:spid="_x0000_s1028" style="position:absolute;left:0;text-align:left;margin-left:377.25pt;margin-top:.5pt;width:29.95pt;height:30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" fillcolor="#e05929 [3205]" strokecolor="#e05929 [3205]" strokeweight="1pt">
                    <v:stroke joinstyle="miter"/>
                    <v:textbox>
                      <w:txbxContent>
                        <w:p w:rsidR="00653779" w:rsidRPr="00653779" w:rsidRDefault="00653779" w:rsidP="0065377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6</w:t>
                          </w:r>
                        </w:p>
                      </w:txbxContent>
                    </v:textbox>
                  </v:oval>
                </w:pict>
              </mc:Fallback>
            </mc:AlternateContent>
          </w:r>
          <w:r w:rsidR="00A50DDD">
            <w:rPr>
              <w:color w:val="707068" w:themeColor="background2" w:themeShade="80"/>
            </w:rPr>
            <w:t>Skin/Wound</w:t>
          </w:r>
        </w:p>
        <w:p w14:paraId="1CC502ED" w14:textId="77777777" w:rsidR="00A50DDD" w:rsidRDefault="001B47F0" w:rsidP="000933D6">
          <w:pPr>
            <w:pStyle w:val="ListParagraph"/>
            <w:numPr>
              <w:ilvl w:val="0"/>
              <w:numId w:val="41"/>
            </w:numPr>
            <w:spacing w:before="100" w:beforeAutospacing="1" w:after="100" w:afterAutospacing="1" w:line="240" w:lineRule="auto"/>
            <w:contextualSpacing/>
            <w:rPr>
              <w:color w:val="707068" w:themeColor="background2" w:themeShade="80"/>
            </w:rPr>
          </w:pPr>
          <w:r>
            <w:rPr>
              <w:noProof/>
            </w:rPr>
            <w:drawing>
              <wp:anchor distT="0" distB="0" distL="114300" distR="114300" simplePos="0" relativeHeight="251678720" behindDoc="0" locked="0" layoutInCell="1" allowOverlap="1" wp14:anchorId="6FBCEE99" wp14:editId="3E1A4B22">
                <wp:simplePos x="0" y="0"/>
                <wp:positionH relativeFrom="column">
                  <wp:posOffset>4937346</wp:posOffset>
                </wp:positionH>
                <wp:positionV relativeFrom="paragraph">
                  <wp:posOffset>110932</wp:posOffset>
                </wp:positionV>
                <wp:extent cx="1830705" cy="1558290"/>
                <wp:effectExtent l="0" t="0" r="0" b="3810"/>
                <wp:wrapSquare wrapText="bothSides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0705" cy="15582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50DDD">
            <w:rPr>
              <w:color w:val="707068" w:themeColor="background2" w:themeShade="80"/>
            </w:rPr>
            <w:t>Burn</w:t>
          </w:r>
        </w:p>
        <w:p w14:paraId="4D0DFCD0" w14:textId="77777777" w:rsidR="00A50DDD" w:rsidRDefault="00A50DDD" w:rsidP="000933D6">
          <w:pPr>
            <w:pStyle w:val="ListParagraph"/>
            <w:numPr>
              <w:ilvl w:val="0"/>
              <w:numId w:val="41"/>
            </w:numPr>
            <w:spacing w:before="100" w:beforeAutospacing="1" w:after="100" w:afterAutospacing="1" w:line="240" w:lineRule="auto"/>
            <w:contextualSpacing/>
            <w:rPr>
              <w:color w:val="707068" w:themeColor="background2" w:themeShade="80"/>
            </w:rPr>
          </w:pPr>
          <w:r>
            <w:rPr>
              <w:color w:val="707068" w:themeColor="background2" w:themeShade="80"/>
            </w:rPr>
            <w:t>Complex Incision</w:t>
          </w:r>
        </w:p>
        <w:p w14:paraId="2CA892AD" w14:textId="77777777" w:rsidR="00A50DDD" w:rsidRDefault="00A50DDD" w:rsidP="000933D6">
          <w:pPr>
            <w:pStyle w:val="ListParagraph"/>
            <w:numPr>
              <w:ilvl w:val="0"/>
              <w:numId w:val="41"/>
            </w:numPr>
            <w:spacing w:before="100" w:beforeAutospacing="1" w:after="100" w:afterAutospacing="1" w:line="240" w:lineRule="auto"/>
            <w:contextualSpacing/>
            <w:rPr>
              <w:color w:val="707068" w:themeColor="background2" w:themeShade="80"/>
            </w:rPr>
          </w:pPr>
          <w:r>
            <w:rPr>
              <w:color w:val="707068" w:themeColor="background2" w:themeShade="80"/>
            </w:rPr>
            <w:t>Complex Ostomy</w:t>
          </w:r>
        </w:p>
        <w:p w14:paraId="5A0FCBE4" w14:textId="77777777" w:rsidR="000933D6" w:rsidRDefault="000933D6" w:rsidP="000933D6">
          <w:pPr>
            <w:pStyle w:val="ListParagraph"/>
            <w:numPr>
              <w:ilvl w:val="0"/>
              <w:numId w:val="0"/>
            </w:numPr>
            <w:spacing w:before="100" w:beforeAutospacing="1" w:after="100" w:afterAutospacing="1" w:line="240" w:lineRule="auto"/>
            <w:ind w:left="1440"/>
            <w:contextualSpacing/>
            <w:rPr>
              <w:color w:val="707068" w:themeColor="background2" w:themeShade="80"/>
            </w:rPr>
          </w:pPr>
        </w:p>
        <w:p w14:paraId="2B0DC9E3" w14:textId="77777777" w:rsidR="00B77CA0" w:rsidRPr="00B77CA0" w:rsidRDefault="006F2DEF" w:rsidP="00B77CA0">
          <w:pPr>
            <w:pStyle w:val="ListParagraph"/>
            <w:numPr>
              <w:ilvl w:val="0"/>
              <w:numId w:val="40"/>
            </w:numPr>
            <w:spacing w:before="100" w:beforeAutospacing="1" w:after="100" w:afterAutospacing="1" w:line="240" w:lineRule="auto"/>
            <w:contextualSpacing/>
            <w:rPr>
              <w:color w:val="707068" w:themeColor="background2" w:themeShade="80"/>
            </w:rPr>
          </w:pPr>
          <w:r w:rsidRPr="000933D6">
            <w:rPr>
              <w:color w:val="707068" w:themeColor="background2" w:themeShade="80"/>
            </w:rPr>
            <w:t>Identify</w:t>
          </w:r>
        </w:p>
        <w:p w14:paraId="4B06DE0F" w14:textId="77777777" w:rsidR="006F2DEF" w:rsidRPr="006F2DEF" w:rsidRDefault="006F2DEF" w:rsidP="000933D6">
          <w:pPr>
            <w:pStyle w:val="ListParagraph"/>
            <w:numPr>
              <w:ilvl w:val="0"/>
              <w:numId w:val="42"/>
            </w:numPr>
            <w:spacing w:before="100" w:beforeAutospacing="1" w:after="100" w:afterAutospacing="1" w:line="240" w:lineRule="auto"/>
            <w:contextualSpacing/>
            <w:rPr>
              <w:color w:val="707068" w:themeColor="background2" w:themeShade="80"/>
            </w:rPr>
          </w:pPr>
          <w:r w:rsidRPr="006F2DEF">
            <w:rPr>
              <w:color w:val="707068" w:themeColor="background2" w:themeShade="80"/>
            </w:rPr>
            <w:t>Location</w:t>
          </w:r>
        </w:p>
        <w:p w14:paraId="6181C20F" w14:textId="77777777" w:rsidR="006F2DEF" w:rsidRPr="006F2DEF" w:rsidRDefault="006F2DEF" w:rsidP="000933D6">
          <w:pPr>
            <w:pStyle w:val="ListParagraph"/>
            <w:numPr>
              <w:ilvl w:val="0"/>
              <w:numId w:val="42"/>
            </w:numPr>
            <w:spacing w:before="100" w:beforeAutospacing="1" w:after="100" w:afterAutospacing="1" w:line="240" w:lineRule="auto"/>
            <w:contextualSpacing/>
            <w:rPr>
              <w:color w:val="707068" w:themeColor="background2" w:themeShade="80"/>
            </w:rPr>
          </w:pPr>
          <w:r w:rsidRPr="006F2DEF">
            <w:rPr>
              <w:color w:val="707068" w:themeColor="background2" w:themeShade="80"/>
            </w:rPr>
            <w:t>Body Part</w:t>
          </w:r>
        </w:p>
        <w:p w14:paraId="49FEA6C5" w14:textId="77777777" w:rsidR="006F2DEF" w:rsidRPr="006F2DEF" w:rsidRDefault="006F2DEF" w:rsidP="000933D6">
          <w:pPr>
            <w:pStyle w:val="ListParagraph"/>
            <w:numPr>
              <w:ilvl w:val="0"/>
              <w:numId w:val="42"/>
            </w:numPr>
            <w:spacing w:before="100" w:beforeAutospacing="1" w:after="100" w:afterAutospacing="1" w:line="240" w:lineRule="auto"/>
            <w:contextualSpacing/>
            <w:rPr>
              <w:color w:val="707068" w:themeColor="background2" w:themeShade="80"/>
            </w:rPr>
          </w:pPr>
          <w:r w:rsidRPr="006F2DEF">
            <w:rPr>
              <w:color w:val="707068" w:themeColor="background2" w:themeShade="80"/>
            </w:rPr>
            <w:t>Present on Admission (mandatory field for wound care group)</w:t>
          </w:r>
        </w:p>
        <w:p w14:paraId="4950ADEE" w14:textId="77777777" w:rsidR="00A50DDD" w:rsidRDefault="006F2DEF" w:rsidP="000933D6">
          <w:pPr>
            <w:pStyle w:val="ListParagraph"/>
            <w:numPr>
              <w:ilvl w:val="0"/>
              <w:numId w:val="42"/>
            </w:numPr>
            <w:spacing w:before="100" w:beforeAutospacing="1" w:after="100" w:afterAutospacing="1" w:line="240" w:lineRule="auto"/>
            <w:contextualSpacing/>
            <w:rPr>
              <w:color w:val="707068" w:themeColor="background2" w:themeShade="80"/>
            </w:rPr>
          </w:pPr>
          <w:r w:rsidRPr="000933D6">
            <w:rPr>
              <w:color w:val="707068" w:themeColor="background2" w:themeShade="80"/>
            </w:rPr>
            <w:t>Confidentiality and Practice setting fields are set by default. No action needed.</w:t>
          </w:r>
        </w:p>
        <w:p w14:paraId="372D5F8C" w14:textId="77777777" w:rsidR="00B77CA0" w:rsidRDefault="00B77CA0" w:rsidP="00B77CA0">
          <w:pPr>
            <w:pStyle w:val="ListParagraph"/>
            <w:numPr>
              <w:ilvl w:val="0"/>
              <w:numId w:val="0"/>
            </w:numPr>
            <w:spacing w:before="100" w:beforeAutospacing="1" w:after="100" w:afterAutospacing="1" w:line="240" w:lineRule="auto"/>
            <w:ind w:left="1440"/>
            <w:contextualSpacing/>
            <w:rPr>
              <w:color w:val="707068" w:themeColor="background2" w:themeShade="80"/>
            </w:rPr>
          </w:pPr>
        </w:p>
        <w:p w14:paraId="62B760C3" w14:textId="77777777" w:rsidR="00B77CA0" w:rsidRDefault="001C6ABC" w:rsidP="001C6ABC">
          <w:pPr>
            <w:pStyle w:val="ListParagraph"/>
            <w:numPr>
              <w:ilvl w:val="0"/>
              <w:numId w:val="40"/>
            </w:numPr>
            <w:spacing w:before="100" w:beforeAutospacing="1" w:after="100" w:afterAutospacing="1" w:line="480" w:lineRule="auto"/>
            <w:contextualSpacing/>
            <w:rPr>
              <w:color w:val="707068" w:themeColor="background2" w:themeShade="80"/>
            </w:rPr>
          </w:pPr>
          <w:r>
            <w:rPr>
              <w:noProof/>
            </w:rPr>
            <w:drawing>
              <wp:anchor distT="0" distB="0" distL="114300" distR="114300" simplePos="0" relativeHeight="251679744" behindDoc="0" locked="0" layoutInCell="1" allowOverlap="1" wp14:anchorId="11C13265" wp14:editId="3BB6F467">
                <wp:simplePos x="0" y="0"/>
                <wp:positionH relativeFrom="column">
                  <wp:posOffset>6009088</wp:posOffset>
                </wp:positionH>
                <wp:positionV relativeFrom="paragraph">
                  <wp:posOffset>10933</wp:posOffset>
                </wp:positionV>
                <wp:extent cx="492125" cy="330835"/>
                <wp:effectExtent l="0" t="0" r="3175" b="0"/>
                <wp:wrapSquare wrapText="bothSides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125" cy="3308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B77CA0">
            <w:rPr>
              <w:color w:val="707068" w:themeColor="background2" w:themeShade="80"/>
            </w:rPr>
            <w:t>Confirm documentation by selecting the blue check mark in the lower right corner</w:t>
          </w:r>
        </w:p>
        <w:p w14:paraId="3008100D" w14:textId="77777777" w:rsidR="001C6ABC" w:rsidRDefault="001C6ABC" w:rsidP="001C6ABC">
          <w:pPr>
            <w:pStyle w:val="ListParagraph"/>
            <w:numPr>
              <w:ilvl w:val="0"/>
              <w:numId w:val="40"/>
            </w:numPr>
            <w:spacing w:before="100" w:beforeAutospacing="1" w:after="100" w:afterAutospacing="1" w:line="240" w:lineRule="auto"/>
            <w:contextualSpacing/>
            <w:rPr>
              <w:color w:val="707068" w:themeColor="background2" w:themeShade="80"/>
            </w:rPr>
          </w:pPr>
          <w:r>
            <w:rPr>
              <w:noProof/>
            </w:rPr>
            <w:drawing>
              <wp:anchor distT="0" distB="0" distL="114300" distR="114300" simplePos="0" relativeHeight="251680768" behindDoc="0" locked="0" layoutInCell="1" allowOverlap="1" wp14:anchorId="74CAF798" wp14:editId="29897CCE">
                <wp:simplePos x="0" y="0"/>
                <wp:positionH relativeFrom="column">
                  <wp:posOffset>6136640</wp:posOffset>
                </wp:positionH>
                <wp:positionV relativeFrom="paragraph">
                  <wp:posOffset>101048</wp:posOffset>
                </wp:positionV>
                <wp:extent cx="408305" cy="293370"/>
                <wp:effectExtent l="0" t="0" r="0" b="0"/>
                <wp:wrapSquare wrapText="bothSides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8305" cy="2933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>
            <w:rPr>
              <w:color w:val="707068" w:themeColor="background2" w:themeShade="80"/>
            </w:rPr>
            <w:t>Select the back arrow (upper left corner) to return to the patient information with completed documentation</w:t>
          </w:r>
        </w:p>
        <w:p w14:paraId="405C9C30" w14:textId="77777777" w:rsidR="001C6ABC" w:rsidRDefault="001C6ABC" w:rsidP="001C6ABC">
          <w:pPr>
            <w:pStyle w:val="ListParagraph"/>
            <w:numPr>
              <w:ilvl w:val="0"/>
              <w:numId w:val="0"/>
            </w:numPr>
            <w:spacing w:before="100" w:beforeAutospacing="1" w:after="100" w:afterAutospacing="1" w:line="240" w:lineRule="auto"/>
            <w:ind w:left="1080"/>
            <w:contextualSpacing/>
            <w:rPr>
              <w:color w:val="707068" w:themeColor="background2" w:themeShade="80"/>
            </w:rPr>
          </w:pPr>
        </w:p>
        <w:p w14:paraId="3BE0B2A2" w14:textId="77777777" w:rsidR="001C6ABC" w:rsidRDefault="001B47F0" w:rsidP="001C6ABC">
          <w:pPr>
            <w:pStyle w:val="ListParagraph"/>
            <w:numPr>
              <w:ilvl w:val="0"/>
              <w:numId w:val="40"/>
            </w:numPr>
            <w:spacing w:before="100" w:beforeAutospacing="1" w:after="100" w:afterAutospacing="1" w:line="480" w:lineRule="auto"/>
            <w:contextualSpacing/>
            <w:rPr>
              <w:color w:val="707068" w:themeColor="background2" w:themeShade="80"/>
            </w:rPr>
          </w:pPr>
          <w:r w:rsidRPr="00653779">
            <w:rPr>
              <w:noProof/>
              <w:color w:val="FFFFFF" w:themeColor="background1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1A85A49C" wp14:editId="1408A9E0">
                    <wp:simplePos x="0" y="0"/>
                    <wp:positionH relativeFrom="margin">
                      <wp:posOffset>5951082</wp:posOffset>
                    </wp:positionH>
                    <wp:positionV relativeFrom="paragraph">
                      <wp:posOffset>51269</wp:posOffset>
                    </wp:positionV>
                    <wp:extent cx="519545" cy="457027"/>
                    <wp:effectExtent l="0" t="0" r="13970" b="19685"/>
                    <wp:wrapNone/>
                    <wp:docPr id="18" name="Oval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19545" cy="457027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 w="12700" cap="flat" cmpd="sng" algn="ctr">
                              <a:solidFill>
                                <a:schemeClr val="accent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39C5367" w14:textId="77777777" w:rsidR="00653779" w:rsidRPr="00653779" w:rsidRDefault="00653779" w:rsidP="00653779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64A92A89" id="Oval 18" o:spid="_x0000_s1029" style="position:absolute;left:0;text-align:left;margin-left:468.6pt;margin-top:4.05pt;width:40.9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" fillcolor="#e05929 [3205]" strokecolor="#e05929 [3205]" strokeweight="1pt">
                    <v:stroke joinstyle="miter"/>
                    <v:textbox>
                      <w:txbxContent>
                        <w:p w:rsidR="00653779" w:rsidRPr="00653779" w:rsidRDefault="00653779" w:rsidP="00653779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11</w:t>
                          </w:r>
                        </w:p>
                      </w:txbxContent>
                    </v:textbox>
                    <w10:wrap anchorx="margin"/>
                  </v:oval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82816" behindDoc="0" locked="0" layoutInCell="1" allowOverlap="1" wp14:anchorId="2B69A881" wp14:editId="0F722433">
                <wp:simplePos x="0" y="0"/>
                <wp:positionH relativeFrom="column">
                  <wp:posOffset>5896527</wp:posOffset>
                </wp:positionH>
                <wp:positionV relativeFrom="paragraph">
                  <wp:posOffset>103091</wp:posOffset>
                </wp:positionV>
                <wp:extent cx="952500" cy="1699895"/>
                <wp:effectExtent l="0" t="0" r="0" b="0"/>
                <wp:wrapSquare wrapText="bothSides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00" cy="1699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C6ABC">
            <w:rPr>
              <w:color w:val="707068" w:themeColor="background2" w:themeShade="80"/>
            </w:rPr>
            <w:t>If all documentation is complete, select submit by pressing the blue checkmark</w:t>
          </w:r>
        </w:p>
        <w:p w14:paraId="3631B87C" w14:textId="77777777" w:rsidR="00505AAC" w:rsidRPr="001C6ABC" w:rsidRDefault="001C6ABC" w:rsidP="001C6ABC">
          <w:pPr>
            <w:pStyle w:val="ListParagraph"/>
            <w:numPr>
              <w:ilvl w:val="0"/>
              <w:numId w:val="40"/>
            </w:numPr>
            <w:spacing w:before="100" w:beforeAutospacing="1" w:after="100" w:afterAutospacing="1" w:line="240" w:lineRule="auto"/>
            <w:contextualSpacing/>
            <w:rPr>
              <w:color w:val="707068" w:themeColor="background2" w:themeShade="80"/>
            </w:rPr>
          </w:pPr>
          <w:r>
            <w:rPr>
              <w:color w:val="707068" w:themeColor="background2" w:themeShade="80"/>
            </w:rPr>
            <w:t>Complete assessment documentation takes place within appropriate section of Meditech</w:t>
          </w:r>
          <w:r w:rsidR="00FF09F9" w:rsidRPr="001C6ABC">
            <w:rPr>
              <w:color w:val="707068" w:themeColor="background2" w:themeShade="80"/>
            </w:rPr>
            <w:t xml:space="preserve"> </w:t>
          </w:r>
        </w:p>
        <w:p w14:paraId="2C7F3966" w14:textId="77777777" w:rsidR="001B47F0" w:rsidRDefault="001B47F0" w:rsidP="001B059E">
          <w:pPr>
            <w:ind w:left="360"/>
          </w:pPr>
        </w:p>
        <w:p w14:paraId="27C9DB6B" w14:textId="77777777" w:rsidR="001B059E" w:rsidRPr="001B059E" w:rsidRDefault="001B059E" w:rsidP="001B059E">
          <w:pPr>
            <w:ind w:left="360"/>
            <w:rPr>
              <w:color w:val="0A233F"/>
            </w:rPr>
          </w:pPr>
          <w:r>
            <w:t xml:space="preserve">Educational videos here: </w:t>
          </w:r>
          <w:hyperlink r:id="rId17" w:anchor="/playlist/9d712554-8c14-4fa4-8458-d75c4ccc6835/videos/?videoId=49d9b7b8-bdc7-421c-8342-c71cc8468ade" w:history="1">
            <w:r>
              <w:rPr>
                <w:rStyle w:val="Hyperlink"/>
              </w:rPr>
              <w:t>https://mediaconnect.app.medcity.net/#/playlist/9d712554-8c14-4fa4-8458-d75c4ccc6835/videos/?videoId=49d9b7b8-bdc7-421c-8342-c71cc8468ade</w:t>
            </w:r>
          </w:hyperlink>
        </w:p>
        <w:p w14:paraId="05F357CA" w14:textId="77777777" w:rsidR="000F0820" w:rsidRPr="00F433A6" w:rsidRDefault="00FC7B2A" w:rsidP="00272B80">
          <w:pPr>
            <w:ind w:left="720" w:firstLine="720"/>
            <w:rPr>
              <w:rFonts w:eastAsiaTheme="majorEastAsia" w:cs="Arial"/>
              <w:b/>
              <w:color w:val="FF0000"/>
              <w:spacing w:val="5"/>
              <w:kern w:val="28"/>
              <w:szCs w:val="22"/>
            </w:rPr>
            <w:sectPr w:rsidR="000F0820" w:rsidRPr="00F433A6" w:rsidSect="0070029D">
              <w:footerReference w:type="even" r:id="rId18"/>
              <w:footerReference w:type="default" r:id="rId19"/>
              <w:footerReference w:type="first" r:id="rId20"/>
              <w:type w:val="continuous"/>
              <w:pgSz w:w="12240" w:h="15840"/>
              <w:pgMar w:top="1440" w:right="1080" w:bottom="1800" w:left="1080" w:header="720" w:footer="907" w:gutter="0"/>
              <w:cols w:space="720"/>
              <w:docGrid w:linePitch="360"/>
            </w:sect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1" locked="0" layoutInCell="1" allowOverlap="1" wp14:anchorId="28E36902" wp14:editId="37403936">
                    <wp:simplePos x="0" y="0"/>
                    <wp:positionH relativeFrom="column">
                      <wp:posOffset>-685800</wp:posOffset>
                    </wp:positionH>
                    <wp:positionV relativeFrom="paragraph">
                      <wp:posOffset>3144675</wp:posOffset>
                    </wp:positionV>
                    <wp:extent cx="7744968" cy="1508859"/>
                    <wp:effectExtent l="0" t="0" r="27940" b="15240"/>
                    <wp:wrapNone/>
                    <wp:docPr id="1" name="Rectangle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44968" cy="150885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37C9D2DB" id="Rectangle 1" o:spid="_x0000_s1026" style="position:absolute;margin-left:-54pt;margin-top:247.6pt;width:609.85pt;height:118.8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" fillcolor="white [3212]" strokecolor="white [3212]" strokeweight="1pt"/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59263" behindDoc="1" locked="0" layoutInCell="1" allowOverlap="1" wp14:anchorId="35DF8B09" wp14:editId="5BE59782">
                <wp:simplePos x="0" y="0"/>
                <wp:positionH relativeFrom="margin">
                  <wp:posOffset>5051425</wp:posOffset>
                </wp:positionH>
                <wp:positionV relativeFrom="page">
                  <wp:posOffset>8769350</wp:posOffset>
                </wp:positionV>
                <wp:extent cx="1414145" cy="815340"/>
                <wp:effectExtent l="0" t="0" r="0" b="3810"/>
                <wp:wrapTight wrapText="bothSides">
                  <wp:wrapPolygon edited="0">
                    <wp:start x="0" y="0"/>
                    <wp:lineTo x="0" y="21196"/>
                    <wp:lineTo x="21241" y="21196"/>
                    <wp:lineTo x="21241" y="0"/>
                    <wp:lineTo x="0" y="0"/>
                  </wp:wrapPolygon>
                </wp:wrapTight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HCA_logoST_c-01.jpg"/>
                        <pic:cNvPicPr/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4145" cy="815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37B9189" w14:textId="77777777" w:rsidR="000F0820" w:rsidRPr="00776719" w:rsidRDefault="00D3585C" w:rsidP="00776719">
          <w:pPr>
            <w:sectPr w:rsidR="000F0820" w:rsidRPr="00776719" w:rsidSect="0070029D">
              <w:headerReference w:type="even" r:id="rId22"/>
              <w:footerReference w:type="even" r:id="rId23"/>
              <w:headerReference w:type="first" r:id="rId24"/>
              <w:footerReference w:type="first" r:id="rId25"/>
              <w:type w:val="continuous"/>
              <w:pgSz w:w="12240" w:h="15840"/>
              <w:pgMar w:top="1440" w:right="1080" w:bottom="1800" w:left="1080" w:header="720" w:footer="907" w:gutter="0"/>
              <w:cols w:space="720"/>
              <w:docGrid w:linePitch="360"/>
            </w:sectPr>
          </w:pPr>
        </w:p>
      </w:sdtContent>
    </w:sdt>
    <w:p w14:paraId="168B149B" w14:textId="77777777" w:rsidR="00041FAB" w:rsidRDefault="00041FAB" w:rsidP="00041FAB">
      <w:pPr>
        <w:spacing w:before="100" w:beforeAutospacing="1" w:after="100" w:afterAutospacing="1"/>
        <w:jc w:val="center"/>
        <w:rPr>
          <w:rFonts w:cs="Arial"/>
          <w:b/>
          <w:color w:val="E05929" w:themeColor="accent2"/>
          <w:sz w:val="40"/>
          <w:szCs w:val="40"/>
        </w:rPr>
      </w:pPr>
      <w:r>
        <w:rPr>
          <w:rFonts w:cs="Arial"/>
          <w:b/>
          <w:color w:val="E05929" w:themeColor="accent2"/>
          <w:sz w:val="40"/>
          <w:szCs w:val="40"/>
        </w:rPr>
        <w:lastRenderedPageBreak/>
        <w:t xml:space="preserve">Viewing </w:t>
      </w:r>
      <w:r w:rsidRPr="00E755A7">
        <w:rPr>
          <w:rFonts w:cs="Arial"/>
          <w:b/>
          <w:color w:val="E05929" w:themeColor="accent2"/>
          <w:sz w:val="40"/>
          <w:szCs w:val="40"/>
        </w:rPr>
        <w:t>Wound Image</w:t>
      </w:r>
      <w:r>
        <w:rPr>
          <w:rFonts w:cs="Arial"/>
          <w:b/>
          <w:color w:val="E05929" w:themeColor="accent2"/>
          <w:sz w:val="40"/>
          <w:szCs w:val="40"/>
        </w:rPr>
        <w:t>s u</w:t>
      </w:r>
      <w:r w:rsidRPr="00E755A7">
        <w:rPr>
          <w:rFonts w:cs="Arial"/>
          <w:b/>
          <w:color w:val="E05929" w:themeColor="accent2"/>
          <w:sz w:val="40"/>
          <w:szCs w:val="40"/>
        </w:rPr>
        <w:t>sing</w:t>
      </w:r>
      <w:r>
        <w:rPr>
          <w:rFonts w:cs="Arial"/>
          <w:b/>
          <w:color w:val="E05929" w:themeColor="accent2"/>
          <w:sz w:val="40"/>
          <w:szCs w:val="40"/>
        </w:rPr>
        <w:t xml:space="preserve"> </w:t>
      </w:r>
    </w:p>
    <w:p w14:paraId="70A23DFF" w14:textId="77777777" w:rsidR="00041FAB" w:rsidRPr="00E755A7" w:rsidRDefault="00041FAB" w:rsidP="00041FAB">
      <w:pPr>
        <w:spacing w:before="100" w:beforeAutospacing="1" w:after="100" w:afterAutospacing="1"/>
        <w:jc w:val="center"/>
        <w:rPr>
          <w:rFonts w:cs="Arial"/>
          <w:b/>
          <w:color w:val="E05929" w:themeColor="accent2"/>
          <w:sz w:val="40"/>
          <w:szCs w:val="40"/>
        </w:rPr>
      </w:pPr>
      <w:r w:rsidRPr="00E755A7">
        <w:rPr>
          <w:rFonts w:cs="Arial"/>
          <w:b/>
          <w:color w:val="E05929" w:themeColor="accent2"/>
          <w:sz w:val="40"/>
          <w:szCs w:val="40"/>
        </w:rPr>
        <w:t xml:space="preserve"> </w:t>
      </w:r>
      <w:r>
        <w:rPr>
          <w:rFonts w:cs="Arial"/>
          <w:b/>
          <w:color w:val="E05929" w:themeColor="accent2"/>
          <w:sz w:val="40"/>
          <w:szCs w:val="40"/>
        </w:rPr>
        <w:t xml:space="preserve">Zero Footprint Viewer (ZFP) </w:t>
      </w:r>
    </w:p>
    <w:p w14:paraId="1B31489D" w14:textId="77777777" w:rsidR="00F1336A" w:rsidRDefault="001B47F0" w:rsidP="00041FAB">
      <w:pPr>
        <w:pStyle w:val="ListParagraph"/>
        <w:numPr>
          <w:ilvl w:val="0"/>
          <w:numId w:val="45"/>
        </w:numPr>
        <w:rPr>
          <w:color w:val="58595B" w:themeColor="accent3"/>
          <w:sz w:val="24"/>
          <w:szCs w:val="30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1F23BC2" wp14:editId="14EB39AD">
            <wp:simplePos x="0" y="0"/>
            <wp:positionH relativeFrom="column">
              <wp:posOffset>3742138</wp:posOffset>
            </wp:positionH>
            <wp:positionV relativeFrom="paragraph">
              <wp:posOffset>185310</wp:posOffset>
            </wp:positionV>
            <wp:extent cx="3144982" cy="1507283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982" cy="150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3779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105E2B" wp14:editId="51F95390">
                <wp:simplePos x="0" y="0"/>
                <wp:positionH relativeFrom="column">
                  <wp:posOffset>4028440</wp:posOffset>
                </wp:positionH>
                <wp:positionV relativeFrom="paragraph">
                  <wp:posOffset>8890</wp:posOffset>
                </wp:positionV>
                <wp:extent cx="353291" cy="360218"/>
                <wp:effectExtent l="0" t="0" r="27940" b="2095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291" cy="360218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B868D0" w14:textId="77777777" w:rsidR="00E47AB3" w:rsidRPr="00653779" w:rsidRDefault="00E47AB3" w:rsidP="00E47AB3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3BE506" id="Oval 30" o:spid="_x0000_s1030" style="position:absolute;left:0;text-align:left;margin-left:317.2pt;margin-top:.7pt;width:27.8pt;height:28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" fillcolor="#e05929 [3205]" strokecolor="#e05929 [3205]" strokeweight="1pt">
                <v:stroke joinstyle="miter"/>
                <v:textbox>
                  <w:txbxContent>
                    <w:p w:rsidR="00E47AB3" w:rsidRPr="00653779" w:rsidRDefault="00E47AB3" w:rsidP="00E47AB3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041FAB">
        <w:rPr>
          <w:color w:val="58595B" w:themeColor="accent3"/>
          <w:sz w:val="24"/>
          <w:szCs w:val="30"/>
        </w:rPr>
        <w:t xml:space="preserve">Access the ZFP Viewer URL from the desktop link </w:t>
      </w:r>
    </w:p>
    <w:p w14:paraId="4CBB74F1" w14:textId="77777777" w:rsidR="00041FAB" w:rsidRDefault="00041FAB" w:rsidP="00041FAB">
      <w:pPr>
        <w:pStyle w:val="ListParagraph"/>
        <w:numPr>
          <w:ilvl w:val="0"/>
          <w:numId w:val="45"/>
        </w:numPr>
        <w:rPr>
          <w:color w:val="58595B" w:themeColor="accent3"/>
          <w:sz w:val="24"/>
          <w:szCs w:val="30"/>
        </w:rPr>
      </w:pPr>
      <w:r>
        <w:rPr>
          <w:color w:val="58595B" w:themeColor="accent3"/>
          <w:sz w:val="24"/>
          <w:szCs w:val="30"/>
        </w:rPr>
        <w:t>Search for patient using identifiers</w:t>
      </w:r>
    </w:p>
    <w:p w14:paraId="4E822D72" w14:textId="77777777" w:rsidR="00041FAB" w:rsidRDefault="009B6659" w:rsidP="00041FAB">
      <w:pPr>
        <w:pStyle w:val="ListParagraph"/>
        <w:numPr>
          <w:ilvl w:val="0"/>
          <w:numId w:val="45"/>
        </w:numPr>
        <w:rPr>
          <w:color w:val="58595B" w:themeColor="accent3"/>
          <w:sz w:val="24"/>
          <w:szCs w:val="30"/>
        </w:rPr>
      </w:pPr>
      <w:r>
        <w:rPr>
          <w:color w:val="58595B" w:themeColor="accent3"/>
          <w:sz w:val="24"/>
          <w:szCs w:val="30"/>
        </w:rPr>
        <w:t xml:space="preserve">Images will be available on </w:t>
      </w:r>
      <w:r w:rsidR="00BB5FE7">
        <w:rPr>
          <w:color w:val="58595B" w:themeColor="accent3"/>
          <w:sz w:val="24"/>
          <w:szCs w:val="30"/>
        </w:rPr>
        <w:t xml:space="preserve">the </w:t>
      </w:r>
      <w:r>
        <w:rPr>
          <w:color w:val="58595B" w:themeColor="accent3"/>
          <w:sz w:val="24"/>
          <w:szCs w:val="30"/>
        </w:rPr>
        <w:t>timeline to the left of the screen in reverse chronological order.</w:t>
      </w:r>
    </w:p>
    <w:p w14:paraId="73165DD4" w14:textId="77777777" w:rsidR="009B6659" w:rsidRDefault="009B6659" w:rsidP="00041FAB">
      <w:pPr>
        <w:pStyle w:val="ListParagraph"/>
        <w:numPr>
          <w:ilvl w:val="0"/>
          <w:numId w:val="45"/>
        </w:numPr>
        <w:rPr>
          <w:color w:val="58595B" w:themeColor="accent3"/>
          <w:sz w:val="24"/>
          <w:szCs w:val="30"/>
        </w:rPr>
      </w:pPr>
      <w:r>
        <w:rPr>
          <w:color w:val="58595B" w:themeColor="accent3"/>
          <w:sz w:val="24"/>
          <w:szCs w:val="30"/>
        </w:rPr>
        <w:t>Click on an image to bring it to the central area for viewing</w:t>
      </w:r>
    </w:p>
    <w:p w14:paraId="3C1A920A" w14:textId="77777777" w:rsidR="009B6659" w:rsidRDefault="009B6659" w:rsidP="00041FAB">
      <w:pPr>
        <w:pStyle w:val="ListParagraph"/>
        <w:numPr>
          <w:ilvl w:val="0"/>
          <w:numId w:val="45"/>
        </w:numPr>
        <w:rPr>
          <w:color w:val="58595B" w:themeColor="accent3"/>
          <w:sz w:val="24"/>
          <w:szCs w:val="30"/>
        </w:rPr>
      </w:pPr>
      <w:r>
        <w:rPr>
          <w:color w:val="58595B" w:themeColor="accent3"/>
          <w:sz w:val="24"/>
          <w:szCs w:val="30"/>
        </w:rPr>
        <w:t>Use the to</w:t>
      </w:r>
      <w:r w:rsidR="00E47AB3">
        <w:rPr>
          <w:color w:val="58595B" w:themeColor="accent3"/>
          <w:sz w:val="24"/>
          <w:szCs w:val="30"/>
        </w:rPr>
        <w:t>olbar at the top to</w:t>
      </w:r>
      <w:r>
        <w:rPr>
          <w:color w:val="58595B" w:themeColor="accent3"/>
          <w:sz w:val="24"/>
          <w:szCs w:val="30"/>
        </w:rPr>
        <w:t xml:space="preserve"> zoom</w:t>
      </w:r>
    </w:p>
    <w:p w14:paraId="62616591" w14:textId="77777777" w:rsidR="009B6659" w:rsidRDefault="00E15F88" w:rsidP="00041FAB">
      <w:pPr>
        <w:pStyle w:val="ListParagraph"/>
        <w:numPr>
          <w:ilvl w:val="0"/>
          <w:numId w:val="45"/>
        </w:numPr>
        <w:rPr>
          <w:color w:val="58595B" w:themeColor="accent3"/>
          <w:sz w:val="24"/>
          <w:szCs w:val="30"/>
        </w:rPr>
      </w:pPr>
      <w:r>
        <w:rPr>
          <w:color w:val="58595B" w:themeColor="accent3"/>
          <w:sz w:val="24"/>
          <w:szCs w:val="30"/>
        </w:rPr>
        <w:t>Review</w:t>
      </w:r>
      <w:r w:rsidR="009B6659">
        <w:rPr>
          <w:color w:val="58595B" w:themeColor="accent3"/>
          <w:sz w:val="24"/>
          <w:szCs w:val="30"/>
        </w:rPr>
        <w:t xml:space="preserve"> identifying image information collected on the phone at the time of image capture.</w:t>
      </w:r>
    </w:p>
    <w:p w14:paraId="4D826702" w14:textId="77777777" w:rsidR="00E47AB3" w:rsidRDefault="00E83946" w:rsidP="00E47AB3">
      <w:pPr>
        <w:pStyle w:val="ListParagraph"/>
        <w:numPr>
          <w:ilvl w:val="0"/>
          <w:numId w:val="0"/>
        </w:numPr>
        <w:ind w:left="720"/>
        <w:rPr>
          <w:color w:val="58595B" w:themeColor="accent3"/>
          <w:sz w:val="24"/>
          <w:szCs w:val="30"/>
        </w:rPr>
      </w:pPr>
      <w:r w:rsidRPr="00653779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07A123" wp14:editId="70BDB625">
                <wp:simplePos x="0" y="0"/>
                <wp:positionH relativeFrom="column">
                  <wp:posOffset>707832</wp:posOffset>
                </wp:positionH>
                <wp:positionV relativeFrom="paragraph">
                  <wp:posOffset>116067</wp:posOffset>
                </wp:positionV>
                <wp:extent cx="353291" cy="360218"/>
                <wp:effectExtent l="0" t="0" r="27940" b="20955"/>
                <wp:wrapNone/>
                <wp:docPr id="128" name="Oval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291" cy="360218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DADA1B" w14:textId="77777777" w:rsidR="00E47AB3" w:rsidRPr="00653779" w:rsidRDefault="00E47AB3" w:rsidP="00E47AB3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3BE506" id="Oval 128" o:spid="_x0000_s1031" style="position:absolute;left:0;text-align:left;margin-left:55.75pt;margin-top:9.15pt;width:27.8pt;height:28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" fillcolor="#e05929 [3205]" strokecolor="#e05929 [3205]" strokeweight="1pt">
                <v:stroke joinstyle="miter"/>
                <v:textbox>
                  <w:txbxContent>
                    <w:p w:rsidR="00E47AB3" w:rsidRPr="00653779" w:rsidRDefault="00E47AB3" w:rsidP="00E47AB3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653779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01A200" wp14:editId="0EB0BDE2">
                <wp:simplePos x="0" y="0"/>
                <wp:positionH relativeFrom="margin">
                  <wp:posOffset>2873872</wp:posOffset>
                </wp:positionH>
                <wp:positionV relativeFrom="paragraph">
                  <wp:posOffset>2500354</wp:posOffset>
                </wp:positionV>
                <wp:extent cx="353291" cy="360218"/>
                <wp:effectExtent l="0" t="0" r="27940" b="20955"/>
                <wp:wrapNone/>
                <wp:docPr id="129" name="Oval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291" cy="360218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FCA23F" w14:textId="77777777" w:rsidR="00E47AB3" w:rsidRPr="00653779" w:rsidRDefault="00E47AB3" w:rsidP="00E47AB3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3BE506" id="Oval 129" o:spid="_x0000_s1032" style="position:absolute;left:0;text-align:left;margin-left:226.3pt;margin-top:196.9pt;width:27.8pt;height:28.3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" fillcolor="#e05929 [3205]" strokecolor="#e05929 [3205]" strokeweight="1pt">
                <v:stroke joinstyle="miter"/>
                <v:textbox>
                  <w:txbxContent>
                    <w:p w:rsidR="00E47AB3" w:rsidRPr="00653779" w:rsidRDefault="00E47AB3" w:rsidP="00E47AB3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653779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713F73" wp14:editId="6C9BE907">
                <wp:simplePos x="0" y="0"/>
                <wp:positionH relativeFrom="leftMargin">
                  <wp:align>right</wp:align>
                </wp:positionH>
                <wp:positionV relativeFrom="paragraph">
                  <wp:posOffset>1722562</wp:posOffset>
                </wp:positionV>
                <wp:extent cx="353291" cy="360218"/>
                <wp:effectExtent l="0" t="0" r="27940" b="2095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291" cy="360218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DD79AD" w14:textId="77777777" w:rsidR="00E47AB3" w:rsidRPr="00653779" w:rsidRDefault="00E47AB3" w:rsidP="00E47AB3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3BE506" id="Oval 31" o:spid="_x0000_s1033" style="position:absolute;left:0;text-align:left;margin-left:-23.4pt;margin-top:135.65pt;width:27.8pt;height:28.35pt;z-index:25170124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" fillcolor="#e05929 [3205]" strokecolor="#e05929 [3205]" strokeweight="1pt">
                <v:stroke joinstyle="miter"/>
                <v:textbox>
                  <w:txbxContent>
                    <w:p w:rsidR="00E47AB3" w:rsidRPr="00653779" w:rsidRDefault="00E47AB3" w:rsidP="00E47AB3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8" behindDoc="1" locked="0" layoutInCell="1" allowOverlap="1" wp14:anchorId="3447B1F9" wp14:editId="3D835DD2">
            <wp:simplePos x="0" y="0"/>
            <wp:positionH relativeFrom="margin">
              <wp:align>center</wp:align>
            </wp:positionH>
            <wp:positionV relativeFrom="paragraph">
              <wp:posOffset>264795</wp:posOffset>
            </wp:positionV>
            <wp:extent cx="6884670" cy="3283585"/>
            <wp:effectExtent l="0" t="0" r="0" b="0"/>
            <wp:wrapTight wrapText="bothSides">
              <wp:wrapPolygon edited="0">
                <wp:start x="0" y="0"/>
                <wp:lineTo x="0" y="21429"/>
                <wp:lineTo x="21516" y="21429"/>
                <wp:lineTo x="21516" y="0"/>
                <wp:lineTo x="0" y="0"/>
              </wp:wrapPolygon>
            </wp:wrapTight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690D2" w14:textId="77777777" w:rsidR="009B6659" w:rsidRPr="009B6659" w:rsidRDefault="009B6659" w:rsidP="009B6659">
      <w:pPr>
        <w:rPr>
          <w:color w:val="58595B" w:themeColor="accent3"/>
          <w:sz w:val="24"/>
          <w:szCs w:val="30"/>
        </w:rPr>
      </w:pPr>
    </w:p>
    <w:sectPr w:rsidR="009B6659" w:rsidRPr="009B6659" w:rsidSect="009F50A4">
      <w:headerReference w:type="even" r:id="rId28"/>
      <w:footerReference w:type="even" r:id="rId29"/>
      <w:headerReference w:type="first" r:id="rId30"/>
      <w:footerReference w:type="first" r:id="rId31"/>
      <w:pgSz w:w="12240" w:h="15840"/>
      <w:pgMar w:top="1440" w:right="1080" w:bottom="1800" w:left="1080" w:header="720" w:footer="9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D08A5C" w14:textId="77777777" w:rsidR="00F831E9" w:rsidRDefault="00F831E9" w:rsidP="00F126D1">
      <w:r>
        <w:separator/>
      </w:r>
    </w:p>
  </w:endnote>
  <w:endnote w:type="continuationSeparator" w:id="0">
    <w:p w14:paraId="24D1FADE" w14:textId="77777777" w:rsidR="00F831E9" w:rsidRDefault="00F831E9" w:rsidP="00F12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Mark for HCA">
    <w:panose1 w:val="020B0606020201010104"/>
    <w:charset w:val="00"/>
    <w:family w:val="swiss"/>
    <w:notTrueType/>
    <w:pitch w:val="variable"/>
    <w:sig w:usb0="A000007F" w:usb1="5000E4FB" w:usb2="00000008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9D3D8" w14:textId="77777777" w:rsidR="002B517A" w:rsidRPr="00D3187A" w:rsidRDefault="002B517A" w:rsidP="00057B92">
    <w:pPr>
      <w:pStyle w:val="Footer"/>
      <w:rPr>
        <w:rStyle w:val="PageNumber"/>
      </w:rPr>
    </w:pPr>
    <w:r w:rsidRPr="00D3187A">
      <w:rPr>
        <w:rStyle w:val="PageNumber"/>
      </w:rPr>
      <w:fldChar w:fldCharType="begin"/>
    </w:r>
    <w:r w:rsidRPr="00D3187A">
      <w:rPr>
        <w:rStyle w:val="PageNumber"/>
      </w:rPr>
      <w:instrText xml:space="preserve">PAGE  </w:instrText>
    </w:r>
    <w:r w:rsidRPr="00D3187A">
      <w:rPr>
        <w:rStyle w:val="PageNumber"/>
      </w:rPr>
      <w:fldChar w:fldCharType="separate"/>
    </w:r>
    <w:r w:rsidRPr="00D3187A">
      <w:rPr>
        <w:rStyle w:val="PageNumber"/>
        <w:noProof/>
      </w:rPr>
      <w:t>2</w:t>
    </w:r>
    <w:r w:rsidRPr="00D3187A">
      <w:rPr>
        <w:rStyle w:val="PageNumber"/>
      </w:rPr>
      <w:fldChar w:fldCharType="end"/>
    </w:r>
  </w:p>
  <w:p w14:paraId="6AD0DB42" w14:textId="77777777" w:rsidR="002B517A" w:rsidRPr="00D3187A" w:rsidRDefault="002B517A" w:rsidP="00057B92">
    <w:pPr>
      <w:pStyle w:val="Footer"/>
    </w:pPr>
    <w:r w:rsidRPr="00D3187A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592AC04" wp14:editId="76DDEFBD">
              <wp:simplePos x="0" y="0"/>
              <wp:positionH relativeFrom="margin">
                <wp:posOffset>-635000</wp:posOffset>
              </wp:positionH>
              <wp:positionV relativeFrom="paragraph">
                <wp:posOffset>-167640</wp:posOffset>
              </wp:positionV>
              <wp:extent cx="6743700" cy="0"/>
              <wp:effectExtent l="0" t="0" r="12700" b="254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43700" cy="0"/>
                      </a:xfrm>
                      <a:prstGeom prst="line">
                        <a:avLst/>
                      </a:prstGeom>
                      <a:ln w="6350" cmpd="sng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FA07560" id="Straight Connector 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50pt,-13.2pt" to="481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" strokecolor="#03173e [3213]" strokeweight=".5pt">
              <v:stroke joinstyle="miter"/>
              <w10:wrap anchorx="margin"/>
            </v:line>
          </w:pict>
        </mc:Fallback>
      </mc:AlternateContent>
    </w:r>
    <w:r w:rsidRPr="00D3187A">
      <w:rPr>
        <w:noProof/>
      </w:rPr>
      <w:drawing>
        <wp:anchor distT="0" distB="0" distL="114300" distR="114300" simplePos="0" relativeHeight="251672576" behindDoc="1" locked="0" layoutInCell="1" allowOverlap="1" wp14:anchorId="3B432125" wp14:editId="195B491B">
          <wp:simplePos x="0" y="0"/>
          <wp:positionH relativeFrom="column">
            <wp:posOffset>5028565</wp:posOffset>
          </wp:positionH>
          <wp:positionV relativeFrom="paragraph">
            <wp:posOffset>-53340</wp:posOffset>
          </wp:positionV>
          <wp:extent cx="1026795" cy="479695"/>
          <wp:effectExtent l="0" t="0" r="0" b="0"/>
          <wp:wrapNone/>
          <wp:docPr id="22" name="Picture 22" descr="Macintosh HD:Users:aray:Box Sync:HCA 131 Physician Branding:Projects:SG Physician VIS &amp; Guidelines:styleguide:assets:logo:HCA Logo_RGB_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ray:Box Sync:HCA 131 Physician Branding:Projects:SG Physician VIS &amp; Guidelines:styleguide:assets:logo:HCA Logo_RGB_FI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7736" cy="480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7DECE" w14:textId="77777777" w:rsidR="002B517A" w:rsidRPr="000612A3" w:rsidRDefault="00FC7B2A" w:rsidP="00F82577">
    <w:pPr>
      <w:pStyle w:val="Footer"/>
      <w:spacing w:after="0" w:line="240" w:lineRule="auto"/>
      <w:contextualSpacing/>
      <w:rPr>
        <w:color w:val="58595B" w:themeColor="accent3"/>
      </w:rPr>
    </w:pPr>
    <w:r>
      <w:rPr>
        <w:noProof/>
      </w:rPr>
      <w:drawing>
        <wp:anchor distT="0" distB="0" distL="114300" distR="114300" simplePos="0" relativeHeight="251670527" behindDoc="1" locked="0" layoutInCell="1" allowOverlap="1" wp14:anchorId="5E106148" wp14:editId="3570E425">
          <wp:simplePos x="0" y="0"/>
          <wp:positionH relativeFrom="margin">
            <wp:posOffset>5351780</wp:posOffset>
          </wp:positionH>
          <wp:positionV relativeFrom="page">
            <wp:posOffset>8926195</wp:posOffset>
          </wp:positionV>
          <wp:extent cx="1091565" cy="629285"/>
          <wp:effectExtent l="0" t="0" r="0" b="0"/>
          <wp:wrapTight wrapText="bothSides">
            <wp:wrapPolygon edited="0">
              <wp:start x="0" y="0"/>
              <wp:lineTo x="0" y="20924"/>
              <wp:lineTo x="21110" y="20924"/>
              <wp:lineTo x="21110" y="0"/>
              <wp:lineTo x="0" y="0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CA_logoST_c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1565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3FF9" w:rsidRPr="000612A3">
      <w:rPr>
        <w:color w:val="58595B" w:themeColor="accent3"/>
      </w:rPr>
      <w:fldChar w:fldCharType="begin"/>
    </w:r>
    <w:r w:rsidR="00413FF9" w:rsidRPr="000612A3">
      <w:rPr>
        <w:color w:val="58595B" w:themeColor="accent3"/>
      </w:rPr>
      <w:instrText xml:space="preserve">PAGE  </w:instrText>
    </w:r>
    <w:r w:rsidR="00413FF9" w:rsidRPr="000612A3">
      <w:rPr>
        <w:color w:val="58595B" w:themeColor="accent3"/>
      </w:rPr>
      <w:fldChar w:fldCharType="separate"/>
    </w:r>
    <w:r w:rsidR="00B111C4">
      <w:rPr>
        <w:noProof/>
        <w:color w:val="58595B" w:themeColor="accent3"/>
      </w:rPr>
      <w:t>1</w:t>
    </w:r>
    <w:r w:rsidR="00413FF9" w:rsidRPr="000612A3">
      <w:rPr>
        <w:color w:val="58595B" w:themeColor="accent3"/>
      </w:rPr>
      <w:fldChar w:fldCharType="end"/>
    </w:r>
    <w:r w:rsidR="00413FF9" w:rsidRPr="000612A3">
      <w:rPr>
        <w:color w:val="58595B" w:themeColor="accent3"/>
      </w:rPr>
      <w:t xml:space="preserve">   </w:t>
    </w:r>
    <w:r w:rsidR="00350556">
      <w:rPr>
        <w:color w:val="58595B" w:themeColor="accent3"/>
      </w:rPr>
      <w:t>Clinical Operations Group</w:t>
    </w:r>
    <w:r w:rsidR="00A50DDD">
      <w:rPr>
        <w:color w:val="58595B" w:themeColor="accent3"/>
      </w:rPr>
      <w:t xml:space="preserve"> </w:t>
    </w:r>
    <w:r w:rsidR="00C6056F">
      <w:rPr>
        <w:color w:val="58595B" w:themeColor="accent3"/>
      </w:rPr>
      <w:t>5</w:t>
    </w:r>
    <w:r w:rsidR="00A50DDD">
      <w:rPr>
        <w:color w:val="58595B" w:themeColor="accent3"/>
      </w:rPr>
      <w:t>/20</w:t>
    </w:r>
    <w:r w:rsidR="00C6056F">
      <w:rPr>
        <w:color w:val="58595B" w:themeColor="accent3"/>
      </w:rPr>
      <w:t>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25F944" w14:textId="77777777" w:rsidR="00413FF9" w:rsidRPr="000612A3" w:rsidRDefault="00413FF9" w:rsidP="00F82577">
    <w:pPr>
      <w:pStyle w:val="Footer"/>
      <w:spacing w:after="0" w:line="240" w:lineRule="auto"/>
      <w:contextualSpacing/>
      <w:rPr>
        <w:color w:val="58595B" w:themeColor="accent3"/>
      </w:rPr>
    </w:pPr>
    <w:r w:rsidRPr="000612A3">
      <w:rPr>
        <w:noProof/>
        <w:color w:val="58595B" w:themeColor="accent3"/>
      </w:rPr>
      <w:drawing>
        <wp:anchor distT="0" distB="0" distL="114300" distR="114300" simplePos="0" relativeHeight="251688960" behindDoc="0" locked="0" layoutInCell="1" allowOverlap="1" wp14:anchorId="46ED22E0" wp14:editId="125FD780">
          <wp:simplePos x="0" y="0"/>
          <wp:positionH relativeFrom="column">
            <wp:posOffset>5325745</wp:posOffset>
          </wp:positionH>
          <wp:positionV relativeFrom="paragraph">
            <wp:posOffset>-473075</wp:posOffset>
          </wp:positionV>
          <wp:extent cx="1152525" cy="768350"/>
          <wp:effectExtent l="0" t="0" r="0" b="0"/>
          <wp:wrapNone/>
          <wp:docPr id="24" name="Picture 24" descr="HCA_LogoSM_KO_Blue+Orange_Stacked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CA_LogoSM_KO_Blue+Orange_Stacked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76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612A3">
      <w:rPr>
        <w:color w:val="58595B" w:themeColor="accent3"/>
      </w:rPr>
      <w:fldChar w:fldCharType="begin"/>
    </w:r>
    <w:r w:rsidRPr="000612A3">
      <w:rPr>
        <w:color w:val="58595B" w:themeColor="accent3"/>
      </w:rPr>
      <w:instrText xml:space="preserve">PAGE  </w:instrText>
    </w:r>
    <w:r w:rsidRPr="000612A3">
      <w:rPr>
        <w:color w:val="58595B" w:themeColor="accent3"/>
      </w:rPr>
      <w:fldChar w:fldCharType="separate"/>
    </w:r>
    <w:r w:rsidR="0070029D">
      <w:rPr>
        <w:noProof/>
        <w:color w:val="58595B" w:themeColor="accent3"/>
      </w:rPr>
      <w:t>1</w:t>
    </w:r>
    <w:r w:rsidRPr="000612A3">
      <w:rPr>
        <w:color w:val="58595B" w:themeColor="accent3"/>
      </w:rPr>
      <w:fldChar w:fldCharType="end"/>
    </w:r>
    <w:r w:rsidRPr="000612A3">
      <w:rPr>
        <w:color w:val="58595B" w:themeColor="accent3"/>
      </w:rPr>
      <w:t xml:space="preserve">   Department Name and Project Name</w:t>
    </w:r>
  </w:p>
  <w:p w14:paraId="35D89832" w14:textId="77777777" w:rsidR="002B517A" w:rsidRDefault="002B517A" w:rsidP="00F82577">
    <w:pPr>
      <w:pStyle w:val="Footer"/>
      <w:spacing w:after="0" w:line="240" w:lineRule="auto"/>
      <w:contextualSpacing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A2493" w14:textId="77777777" w:rsidR="009E1437" w:rsidRDefault="009E143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D0038" w14:textId="77777777" w:rsidR="009E1437" w:rsidRDefault="009E1437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9B532" w14:textId="77777777" w:rsidR="00F1336A" w:rsidRDefault="00F1336A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573695" w14:textId="77777777" w:rsidR="00F1336A" w:rsidRDefault="00F133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4FB0B9" w14:textId="77777777" w:rsidR="00F831E9" w:rsidRDefault="00F831E9" w:rsidP="00F126D1">
      <w:r>
        <w:separator/>
      </w:r>
    </w:p>
  </w:footnote>
  <w:footnote w:type="continuationSeparator" w:id="0">
    <w:p w14:paraId="1F8D1E29" w14:textId="77777777" w:rsidR="00F831E9" w:rsidRDefault="00F831E9" w:rsidP="00F126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D660B" w14:textId="77777777" w:rsidR="009E1437" w:rsidRDefault="009E14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A5FB7" w14:textId="77777777" w:rsidR="009E1437" w:rsidRDefault="009E143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A6C63C" w14:textId="77777777" w:rsidR="00F1336A" w:rsidRDefault="00F1336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6BE6D3" w14:textId="77777777" w:rsidR="00F1336A" w:rsidRDefault="00F133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441ED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CFAB6D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D7C37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7C64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31EFB8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0A224E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C06B74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60C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BFAE8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A58C9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239AD"/>
    <w:multiLevelType w:val="hybridMultilevel"/>
    <w:tmpl w:val="C520D9C0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1" w15:restartNumberingAfterBreak="0">
    <w:nsid w:val="04265416"/>
    <w:multiLevelType w:val="hybridMultilevel"/>
    <w:tmpl w:val="E2EE8A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AE44F0"/>
    <w:multiLevelType w:val="hybridMultilevel"/>
    <w:tmpl w:val="E2EE8A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D11BF5"/>
    <w:multiLevelType w:val="hybridMultilevel"/>
    <w:tmpl w:val="599646FA"/>
    <w:lvl w:ilvl="0" w:tplc="39B09C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8E6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E04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A837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E2A8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980B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1C85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1C71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C43F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0C7A62EB"/>
    <w:multiLevelType w:val="hybridMultilevel"/>
    <w:tmpl w:val="7F44EDFC"/>
    <w:lvl w:ilvl="0" w:tplc="72C0B5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05929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9C683C"/>
    <w:multiLevelType w:val="hybridMultilevel"/>
    <w:tmpl w:val="3E8E53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9D254D9"/>
    <w:multiLevelType w:val="hybridMultilevel"/>
    <w:tmpl w:val="70F83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227C6C"/>
    <w:multiLevelType w:val="hybridMultilevel"/>
    <w:tmpl w:val="B4D62C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2F5450"/>
    <w:multiLevelType w:val="hybridMultilevel"/>
    <w:tmpl w:val="7BE80B38"/>
    <w:lvl w:ilvl="0" w:tplc="5F3880B6">
      <w:start w:val="1"/>
      <w:numFmt w:val="decimal"/>
      <w:lvlText w:val="%1."/>
      <w:lvlJc w:val="left"/>
      <w:pPr>
        <w:ind w:left="1440" w:hanging="360"/>
      </w:pPr>
      <w:rPr>
        <w:rFonts w:hint="default"/>
        <w:color w:val="D9D9D6" w:themeColor="background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3C33669"/>
    <w:multiLevelType w:val="hybridMultilevel"/>
    <w:tmpl w:val="863418BA"/>
    <w:lvl w:ilvl="0" w:tplc="F892B99E">
      <w:start w:val="1"/>
      <w:numFmt w:val="decimal"/>
      <w:lvlText w:val="%1."/>
      <w:lvlJc w:val="left"/>
      <w:pPr>
        <w:ind w:left="1080" w:hanging="360"/>
      </w:pPr>
      <w:rPr>
        <w:rFonts w:hint="default"/>
        <w:color w:val="D9D9D6" w:themeColor="background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684250C"/>
    <w:multiLevelType w:val="hybridMultilevel"/>
    <w:tmpl w:val="3DA67748"/>
    <w:lvl w:ilvl="0" w:tplc="BEF66800">
      <w:start w:val="1"/>
      <w:numFmt w:val="decimal"/>
      <w:lvlText w:val="%1."/>
      <w:lvlJc w:val="left"/>
      <w:pPr>
        <w:ind w:left="1440" w:hanging="360"/>
      </w:pPr>
      <w:rPr>
        <w:rFonts w:hint="default"/>
        <w:color w:val="D9D9D6" w:themeColor="background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DB20B8D"/>
    <w:multiLevelType w:val="hybridMultilevel"/>
    <w:tmpl w:val="A0682BD0"/>
    <w:lvl w:ilvl="0" w:tplc="33D040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EE68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BE5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14B0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765E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0EA1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C24F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DCF2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9E2A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FAA1FD3"/>
    <w:multiLevelType w:val="hybridMultilevel"/>
    <w:tmpl w:val="E2EE8A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99340D0"/>
    <w:multiLevelType w:val="hybridMultilevel"/>
    <w:tmpl w:val="400C6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3D7852"/>
    <w:multiLevelType w:val="hybridMultilevel"/>
    <w:tmpl w:val="62C46D66"/>
    <w:lvl w:ilvl="0" w:tplc="5F3880B6">
      <w:start w:val="1"/>
      <w:numFmt w:val="decimal"/>
      <w:lvlText w:val="%1."/>
      <w:lvlJc w:val="left"/>
      <w:pPr>
        <w:ind w:left="720" w:hanging="360"/>
      </w:pPr>
      <w:rPr>
        <w:rFonts w:hint="default"/>
        <w:color w:val="D9D9D6" w:themeColor="background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B21A5D"/>
    <w:multiLevelType w:val="hybridMultilevel"/>
    <w:tmpl w:val="26F6F8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F1C2A23"/>
    <w:multiLevelType w:val="hybridMultilevel"/>
    <w:tmpl w:val="96E08B88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  <w:color w:val="D9D9D6" w:themeColor="background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FF772ED"/>
    <w:multiLevelType w:val="hybridMultilevel"/>
    <w:tmpl w:val="7056F3B2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  <w:color w:val="D9D9D6" w:themeColor="background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0F17C7A"/>
    <w:multiLevelType w:val="hybridMultilevel"/>
    <w:tmpl w:val="387E9F76"/>
    <w:lvl w:ilvl="0" w:tplc="CF30EBDE">
      <w:start w:val="1"/>
      <w:numFmt w:val="decimal"/>
      <w:lvlText w:val="%1."/>
      <w:lvlJc w:val="left"/>
      <w:pPr>
        <w:ind w:left="720" w:hanging="360"/>
      </w:pPr>
      <w:rPr>
        <w:rFonts w:hint="default"/>
        <w:color w:val="D9D9D6" w:themeColor="background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B07A7A"/>
    <w:multiLevelType w:val="hybridMultilevel"/>
    <w:tmpl w:val="19EAAA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BEF2AC5"/>
    <w:multiLevelType w:val="hybridMultilevel"/>
    <w:tmpl w:val="2B501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234A7B"/>
    <w:multiLevelType w:val="hybridMultilevel"/>
    <w:tmpl w:val="0552550E"/>
    <w:lvl w:ilvl="0" w:tplc="B3789E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366FC9"/>
    <w:multiLevelType w:val="hybridMultilevel"/>
    <w:tmpl w:val="F9ACBFD6"/>
    <w:lvl w:ilvl="0" w:tplc="03EAA4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A0D4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5607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CE43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867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EA2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7AEF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E27C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C854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071102A"/>
    <w:multiLevelType w:val="hybridMultilevel"/>
    <w:tmpl w:val="97D09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942717"/>
    <w:multiLevelType w:val="hybridMultilevel"/>
    <w:tmpl w:val="E2EE8A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C348DF"/>
    <w:multiLevelType w:val="hybridMultilevel"/>
    <w:tmpl w:val="C2CEE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16438F"/>
    <w:multiLevelType w:val="hybridMultilevel"/>
    <w:tmpl w:val="F8E289D4"/>
    <w:lvl w:ilvl="0" w:tplc="173A64C4">
      <w:start w:val="1"/>
      <w:numFmt w:val="decimal"/>
      <w:lvlText w:val="%1."/>
      <w:lvlJc w:val="left"/>
      <w:pPr>
        <w:ind w:left="1080" w:hanging="360"/>
      </w:pPr>
      <w:rPr>
        <w:rFonts w:hint="default"/>
        <w:color w:val="707068" w:themeColor="background2" w:themeShade="8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A76122C"/>
    <w:multiLevelType w:val="hybridMultilevel"/>
    <w:tmpl w:val="CAA0E0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E8374D1"/>
    <w:multiLevelType w:val="hybridMultilevel"/>
    <w:tmpl w:val="9C340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5848B0"/>
    <w:multiLevelType w:val="hybridMultilevel"/>
    <w:tmpl w:val="ABAA2F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8C745EF"/>
    <w:multiLevelType w:val="hybridMultilevel"/>
    <w:tmpl w:val="FC888A3A"/>
    <w:lvl w:ilvl="0" w:tplc="4112A9A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237501"/>
    <w:multiLevelType w:val="hybridMultilevel"/>
    <w:tmpl w:val="D00031CE"/>
    <w:lvl w:ilvl="0" w:tplc="01A69F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A682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421F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8CCB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3404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98C4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2647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70CB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449E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C860179"/>
    <w:multiLevelType w:val="hybridMultilevel"/>
    <w:tmpl w:val="521A3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4F01CB"/>
    <w:multiLevelType w:val="hybridMultilevel"/>
    <w:tmpl w:val="BB147F1C"/>
    <w:lvl w:ilvl="0" w:tplc="F4B69788">
      <w:start w:val="1"/>
      <w:numFmt w:val="decimal"/>
      <w:lvlText w:val="%1."/>
      <w:lvlJc w:val="left"/>
      <w:pPr>
        <w:ind w:left="360" w:hanging="360"/>
      </w:pPr>
      <w:rPr>
        <w:rFonts w:hint="default"/>
        <w:color w:val="03173E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D9E739D"/>
    <w:multiLevelType w:val="hybridMultilevel"/>
    <w:tmpl w:val="63203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B72E06"/>
    <w:multiLevelType w:val="hybridMultilevel"/>
    <w:tmpl w:val="93B04800"/>
    <w:lvl w:ilvl="0" w:tplc="E4FC18B8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2"/>
  </w:num>
  <w:num w:numId="2">
    <w:abstractNumId w:val="13"/>
  </w:num>
  <w:num w:numId="3">
    <w:abstractNumId w:val="33"/>
  </w:num>
  <w:num w:numId="4">
    <w:abstractNumId w:val="40"/>
  </w:num>
  <w:num w:numId="5">
    <w:abstractNumId w:val="21"/>
  </w:num>
  <w:num w:numId="6">
    <w:abstractNumId w:val="41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44"/>
  </w:num>
  <w:num w:numId="18">
    <w:abstractNumId w:val="39"/>
  </w:num>
  <w:num w:numId="19">
    <w:abstractNumId w:val="38"/>
  </w:num>
  <w:num w:numId="20">
    <w:abstractNumId w:val="10"/>
  </w:num>
  <w:num w:numId="21">
    <w:abstractNumId w:val="42"/>
  </w:num>
  <w:num w:numId="22">
    <w:abstractNumId w:val="16"/>
  </w:num>
  <w:num w:numId="23">
    <w:abstractNumId w:val="23"/>
  </w:num>
  <w:num w:numId="24">
    <w:abstractNumId w:val="29"/>
  </w:num>
  <w:num w:numId="25">
    <w:abstractNumId w:val="12"/>
  </w:num>
  <w:num w:numId="26">
    <w:abstractNumId w:val="34"/>
  </w:num>
  <w:num w:numId="27">
    <w:abstractNumId w:val="11"/>
  </w:num>
  <w:num w:numId="28">
    <w:abstractNumId w:val="22"/>
  </w:num>
  <w:num w:numId="29">
    <w:abstractNumId w:val="43"/>
  </w:num>
  <w:num w:numId="30">
    <w:abstractNumId w:val="30"/>
  </w:num>
  <w:num w:numId="31">
    <w:abstractNumId w:val="17"/>
  </w:num>
  <w:num w:numId="32">
    <w:abstractNumId w:val="28"/>
  </w:num>
  <w:num w:numId="33">
    <w:abstractNumId w:val="19"/>
  </w:num>
  <w:num w:numId="34">
    <w:abstractNumId w:val="20"/>
  </w:num>
  <w:num w:numId="35">
    <w:abstractNumId w:val="15"/>
  </w:num>
  <w:num w:numId="36">
    <w:abstractNumId w:val="24"/>
  </w:num>
  <w:num w:numId="37">
    <w:abstractNumId w:val="37"/>
  </w:num>
  <w:num w:numId="38">
    <w:abstractNumId w:val="25"/>
  </w:num>
  <w:num w:numId="39">
    <w:abstractNumId w:val="18"/>
  </w:num>
  <w:num w:numId="40">
    <w:abstractNumId w:val="36"/>
  </w:num>
  <w:num w:numId="41">
    <w:abstractNumId w:val="26"/>
  </w:num>
  <w:num w:numId="42">
    <w:abstractNumId w:val="27"/>
  </w:num>
  <w:num w:numId="43">
    <w:abstractNumId w:val="45"/>
  </w:num>
  <w:num w:numId="44">
    <w:abstractNumId w:val="40"/>
  </w:num>
  <w:num w:numId="45">
    <w:abstractNumId w:val="31"/>
  </w:num>
  <w:num w:numId="46">
    <w:abstractNumId w:val="14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proofState w:spelling="clean" w:grammar="clean"/>
  <w:attachedTemplate r:id="rId1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ocumentProtection w:formatting="1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984"/>
    <w:rsid w:val="000046D6"/>
    <w:rsid w:val="00006A2B"/>
    <w:rsid w:val="00010304"/>
    <w:rsid w:val="00011419"/>
    <w:rsid w:val="000217DB"/>
    <w:rsid w:val="00021F35"/>
    <w:rsid w:val="00022C4A"/>
    <w:rsid w:val="00030F91"/>
    <w:rsid w:val="00032FB7"/>
    <w:rsid w:val="00035D0E"/>
    <w:rsid w:val="00041FAB"/>
    <w:rsid w:val="00045391"/>
    <w:rsid w:val="00057B92"/>
    <w:rsid w:val="0006089C"/>
    <w:rsid w:val="000612A3"/>
    <w:rsid w:val="000835AD"/>
    <w:rsid w:val="000869D5"/>
    <w:rsid w:val="00092340"/>
    <w:rsid w:val="000933D6"/>
    <w:rsid w:val="00094FF7"/>
    <w:rsid w:val="000A38E9"/>
    <w:rsid w:val="000B3BDD"/>
    <w:rsid w:val="000C647D"/>
    <w:rsid w:val="000C702B"/>
    <w:rsid w:val="000D160E"/>
    <w:rsid w:val="000F0820"/>
    <w:rsid w:val="000F0FC9"/>
    <w:rsid w:val="000F2C60"/>
    <w:rsid w:val="00103554"/>
    <w:rsid w:val="00105908"/>
    <w:rsid w:val="001162AD"/>
    <w:rsid w:val="00117BF0"/>
    <w:rsid w:val="0013551E"/>
    <w:rsid w:val="00160E0B"/>
    <w:rsid w:val="001654F4"/>
    <w:rsid w:val="00184267"/>
    <w:rsid w:val="00187ECF"/>
    <w:rsid w:val="00195F34"/>
    <w:rsid w:val="001B059E"/>
    <w:rsid w:val="001B2B48"/>
    <w:rsid w:val="001B47F0"/>
    <w:rsid w:val="001C43F4"/>
    <w:rsid w:val="001C6ABC"/>
    <w:rsid w:val="001C77A4"/>
    <w:rsid w:val="001D487E"/>
    <w:rsid w:val="001F26E6"/>
    <w:rsid w:val="001F3A38"/>
    <w:rsid w:val="00200262"/>
    <w:rsid w:val="002004CD"/>
    <w:rsid w:val="00206BD6"/>
    <w:rsid w:val="00236350"/>
    <w:rsid w:val="00242AA6"/>
    <w:rsid w:val="0026503C"/>
    <w:rsid w:val="00272B80"/>
    <w:rsid w:val="00292331"/>
    <w:rsid w:val="002A33C7"/>
    <w:rsid w:val="002B517A"/>
    <w:rsid w:val="002F54A3"/>
    <w:rsid w:val="00303B1A"/>
    <w:rsid w:val="003170B2"/>
    <w:rsid w:val="003173B7"/>
    <w:rsid w:val="00324F12"/>
    <w:rsid w:val="00326F04"/>
    <w:rsid w:val="00350556"/>
    <w:rsid w:val="00350DD4"/>
    <w:rsid w:val="00356813"/>
    <w:rsid w:val="00360434"/>
    <w:rsid w:val="003664D5"/>
    <w:rsid w:val="003754E7"/>
    <w:rsid w:val="003810D7"/>
    <w:rsid w:val="00387B5A"/>
    <w:rsid w:val="003A4FC2"/>
    <w:rsid w:val="003A5F4A"/>
    <w:rsid w:val="003B5FE9"/>
    <w:rsid w:val="003C1B30"/>
    <w:rsid w:val="003D21DC"/>
    <w:rsid w:val="003D2D93"/>
    <w:rsid w:val="003D6022"/>
    <w:rsid w:val="003D7B30"/>
    <w:rsid w:val="003E0632"/>
    <w:rsid w:val="003E140E"/>
    <w:rsid w:val="003E6470"/>
    <w:rsid w:val="003E6AE0"/>
    <w:rsid w:val="004003F3"/>
    <w:rsid w:val="00413FF9"/>
    <w:rsid w:val="0041766E"/>
    <w:rsid w:val="0042241E"/>
    <w:rsid w:val="004248D1"/>
    <w:rsid w:val="00431F0D"/>
    <w:rsid w:val="00435CF8"/>
    <w:rsid w:val="00443AD2"/>
    <w:rsid w:val="00447625"/>
    <w:rsid w:val="00451FD2"/>
    <w:rsid w:val="004546DA"/>
    <w:rsid w:val="00454F79"/>
    <w:rsid w:val="00466093"/>
    <w:rsid w:val="00466C67"/>
    <w:rsid w:val="004703B3"/>
    <w:rsid w:val="004724C4"/>
    <w:rsid w:val="0047319C"/>
    <w:rsid w:val="0048396A"/>
    <w:rsid w:val="00486299"/>
    <w:rsid w:val="00487C75"/>
    <w:rsid w:val="004911A9"/>
    <w:rsid w:val="00493659"/>
    <w:rsid w:val="00496DDC"/>
    <w:rsid w:val="004A6657"/>
    <w:rsid w:val="004B5468"/>
    <w:rsid w:val="004C7353"/>
    <w:rsid w:val="004D361C"/>
    <w:rsid w:val="004D516B"/>
    <w:rsid w:val="004D64B7"/>
    <w:rsid w:val="004E746A"/>
    <w:rsid w:val="00505AAC"/>
    <w:rsid w:val="00513A9D"/>
    <w:rsid w:val="00522A38"/>
    <w:rsid w:val="00526B66"/>
    <w:rsid w:val="00526E41"/>
    <w:rsid w:val="00527068"/>
    <w:rsid w:val="00527BF0"/>
    <w:rsid w:val="00530F27"/>
    <w:rsid w:val="0054125A"/>
    <w:rsid w:val="00557B38"/>
    <w:rsid w:val="005658E3"/>
    <w:rsid w:val="0056606A"/>
    <w:rsid w:val="005803B9"/>
    <w:rsid w:val="0058547A"/>
    <w:rsid w:val="005874AA"/>
    <w:rsid w:val="005B1E4D"/>
    <w:rsid w:val="005B3D27"/>
    <w:rsid w:val="005B4D05"/>
    <w:rsid w:val="005C4158"/>
    <w:rsid w:val="005C5DE9"/>
    <w:rsid w:val="005C5E71"/>
    <w:rsid w:val="005C5FA3"/>
    <w:rsid w:val="005C6C5F"/>
    <w:rsid w:val="005D358E"/>
    <w:rsid w:val="005D4EB0"/>
    <w:rsid w:val="005D5FF4"/>
    <w:rsid w:val="005E5D71"/>
    <w:rsid w:val="005F34D2"/>
    <w:rsid w:val="005F3850"/>
    <w:rsid w:val="00602333"/>
    <w:rsid w:val="0060744B"/>
    <w:rsid w:val="0061589B"/>
    <w:rsid w:val="00632BAF"/>
    <w:rsid w:val="00653779"/>
    <w:rsid w:val="00663C00"/>
    <w:rsid w:val="00670963"/>
    <w:rsid w:val="006731C0"/>
    <w:rsid w:val="00676563"/>
    <w:rsid w:val="00692D4A"/>
    <w:rsid w:val="006A322F"/>
    <w:rsid w:val="006A5BBA"/>
    <w:rsid w:val="006C3795"/>
    <w:rsid w:val="006D558E"/>
    <w:rsid w:val="006E2461"/>
    <w:rsid w:val="006E6434"/>
    <w:rsid w:val="006E696F"/>
    <w:rsid w:val="006F2DEF"/>
    <w:rsid w:val="006F7054"/>
    <w:rsid w:val="0070029D"/>
    <w:rsid w:val="0070685A"/>
    <w:rsid w:val="0071116F"/>
    <w:rsid w:val="00726B06"/>
    <w:rsid w:val="00747015"/>
    <w:rsid w:val="00747E30"/>
    <w:rsid w:val="007530A6"/>
    <w:rsid w:val="00776719"/>
    <w:rsid w:val="00776862"/>
    <w:rsid w:val="00786001"/>
    <w:rsid w:val="00786E09"/>
    <w:rsid w:val="0079459E"/>
    <w:rsid w:val="007A5E1A"/>
    <w:rsid w:val="007B2E4C"/>
    <w:rsid w:val="007B373A"/>
    <w:rsid w:val="007B76CB"/>
    <w:rsid w:val="007C4601"/>
    <w:rsid w:val="007D3141"/>
    <w:rsid w:val="007D7A10"/>
    <w:rsid w:val="007E0CC7"/>
    <w:rsid w:val="007E2DEE"/>
    <w:rsid w:val="007F3B48"/>
    <w:rsid w:val="007F47C7"/>
    <w:rsid w:val="007F7B0F"/>
    <w:rsid w:val="00824E2B"/>
    <w:rsid w:val="008279FF"/>
    <w:rsid w:val="008311A8"/>
    <w:rsid w:val="008311A9"/>
    <w:rsid w:val="00836D3F"/>
    <w:rsid w:val="0084260E"/>
    <w:rsid w:val="00842C40"/>
    <w:rsid w:val="00882D1F"/>
    <w:rsid w:val="00884FF7"/>
    <w:rsid w:val="008A0ED3"/>
    <w:rsid w:val="008D5180"/>
    <w:rsid w:val="008F22BD"/>
    <w:rsid w:val="008F4052"/>
    <w:rsid w:val="009302A4"/>
    <w:rsid w:val="009310B2"/>
    <w:rsid w:val="00932A9F"/>
    <w:rsid w:val="0094023D"/>
    <w:rsid w:val="00963BF9"/>
    <w:rsid w:val="00977B16"/>
    <w:rsid w:val="009819F1"/>
    <w:rsid w:val="00987515"/>
    <w:rsid w:val="009879E2"/>
    <w:rsid w:val="00995DCB"/>
    <w:rsid w:val="009A04AE"/>
    <w:rsid w:val="009A6C5B"/>
    <w:rsid w:val="009B155A"/>
    <w:rsid w:val="009B6659"/>
    <w:rsid w:val="009C2CA1"/>
    <w:rsid w:val="009E1437"/>
    <w:rsid w:val="009F50A4"/>
    <w:rsid w:val="00A11209"/>
    <w:rsid w:val="00A114D2"/>
    <w:rsid w:val="00A12E93"/>
    <w:rsid w:val="00A13EEF"/>
    <w:rsid w:val="00A3363F"/>
    <w:rsid w:val="00A4051B"/>
    <w:rsid w:val="00A50DDD"/>
    <w:rsid w:val="00A52E84"/>
    <w:rsid w:val="00A65B7D"/>
    <w:rsid w:val="00A67D5B"/>
    <w:rsid w:val="00A715AF"/>
    <w:rsid w:val="00A75793"/>
    <w:rsid w:val="00A849ED"/>
    <w:rsid w:val="00A84C8A"/>
    <w:rsid w:val="00A90865"/>
    <w:rsid w:val="00A950C0"/>
    <w:rsid w:val="00AC6597"/>
    <w:rsid w:val="00AD4E96"/>
    <w:rsid w:val="00AD6825"/>
    <w:rsid w:val="00AE0437"/>
    <w:rsid w:val="00AE1BB2"/>
    <w:rsid w:val="00AF7F39"/>
    <w:rsid w:val="00B00381"/>
    <w:rsid w:val="00B02A2B"/>
    <w:rsid w:val="00B07978"/>
    <w:rsid w:val="00B111C4"/>
    <w:rsid w:val="00B30871"/>
    <w:rsid w:val="00B461B4"/>
    <w:rsid w:val="00B655BE"/>
    <w:rsid w:val="00B77CA0"/>
    <w:rsid w:val="00B872DB"/>
    <w:rsid w:val="00BA00AB"/>
    <w:rsid w:val="00BB3294"/>
    <w:rsid w:val="00BB5FE7"/>
    <w:rsid w:val="00BC3B92"/>
    <w:rsid w:val="00BD20FF"/>
    <w:rsid w:val="00BD36D0"/>
    <w:rsid w:val="00BE26A8"/>
    <w:rsid w:val="00BE3BE7"/>
    <w:rsid w:val="00BF54AC"/>
    <w:rsid w:val="00C0432C"/>
    <w:rsid w:val="00C047A4"/>
    <w:rsid w:val="00C16EA1"/>
    <w:rsid w:val="00C17702"/>
    <w:rsid w:val="00C45799"/>
    <w:rsid w:val="00C505D0"/>
    <w:rsid w:val="00C51754"/>
    <w:rsid w:val="00C533C5"/>
    <w:rsid w:val="00C54F63"/>
    <w:rsid w:val="00C6056F"/>
    <w:rsid w:val="00C90E80"/>
    <w:rsid w:val="00C916DC"/>
    <w:rsid w:val="00C9243E"/>
    <w:rsid w:val="00C92956"/>
    <w:rsid w:val="00CA39E2"/>
    <w:rsid w:val="00CB169A"/>
    <w:rsid w:val="00CD2587"/>
    <w:rsid w:val="00CD4672"/>
    <w:rsid w:val="00CE1984"/>
    <w:rsid w:val="00D10217"/>
    <w:rsid w:val="00D10B33"/>
    <w:rsid w:val="00D12C4F"/>
    <w:rsid w:val="00D22EA9"/>
    <w:rsid w:val="00D3187A"/>
    <w:rsid w:val="00D3585C"/>
    <w:rsid w:val="00D4054E"/>
    <w:rsid w:val="00D46A6D"/>
    <w:rsid w:val="00D542DA"/>
    <w:rsid w:val="00D54DE6"/>
    <w:rsid w:val="00D64CC7"/>
    <w:rsid w:val="00D65213"/>
    <w:rsid w:val="00D756B2"/>
    <w:rsid w:val="00D80C79"/>
    <w:rsid w:val="00D82A52"/>
    <w:rsid w:val="00D83638"/>
    <w:rsid w:val="00D85EAB"/>
    <w:rsid w:val="00D91405"/>
    <w:rsid w:val="00D932B9"/>
    <w:rsid w:val="00DB0825"/>
    <w:rsid w:val="00DC0773"/>
    <w:rsid w:val="00DC1EA3"/>
    <w:rsid w:val="00DC7F7C"/>
    <w:rsid w:val="00DD595E"/>
    <w:rsid w:val="00DD7484"/>
    <w:rsid w:val="00DE63D9"/>
    <w:rsid w:val="00DE697F"/>
    <w:rsid w:val="00DF033F"/>
    <w:rsid w:val="00DF1894"/>
    <w:rsid w:val="00DF76A0"/>
    <w:rsid w:val="00DF7A98"/>
    <w:rsid w:val="00E02366"/>
    <w:rsid w:val="00E15F88"/>
    <w:rsid w:val="00E207B7"/>
    <w:rsid w:val="00E20DDA"/>
    <w:rsid w:val="00E252E2"/>
    <w:rsid w:val="00E30584"/>
    <w:rsid w:val="00E37D5D"/>
    <w:rsid w:val="00E4311D"/>
    <w:rsid w:val="00E4731D"/>
    <w:rsid w:val="00E47AB3"/>
    <w:rsid w:val="00E7046E"/>
    <w:rsid w:val="00E7221D"/>
    <w:rsid w:val="00E755FB"/>
    <w:rsid w:val="00E756A3"/>
    <w:rsid w:val="00E83946"/>
    <w:rsid w:val="00E84000"/>
    <w:rsid w:val="00EA6D79"/>
    <w:rsid w:val="00EC35C5"/>
    <w:rsid w:val="00EC696C"/>
    <w:rsid w:val="00ED07CF"/>
    <w:rsid w:val="00EE1EF5"/>
    <w:rsid w:val="00EE5AC3"/>
    <w:rsid w:val="00EF3DAD"/>
    <w:rsid w:val="00EF48FC"/>
    <w:rsid w:val="00EF7574"/>
    <w:rsid w:val="00F043F4"/>
    <w:rsid w:val="00F075C3"/>
    <w:rsid w:val="00F07F7C"/>
    <w:rsid w:val="00F126D1"/>
    <w:rsid w:val="00F13089"/>
    <w:rsid w:val="00F1336A"/>
    <w:rsid w:val="00F1613E"/>
    <w:rsid w:val="00F237E1"/>
    <w:rsid w:val="00F433A6"/>
    <w:rsid w:val="00F4539D"/>
    <w:rsid w:val="00F45F16"/>
    <w:rsid w:val="00F4727C"/>
    <w:rsid w:val="00F56B3F"/>
    <w:rsid w:val="00F60F1B"/>
    <w:rsid w:val="00F70AD4"/>
    <w:rsid w:val="00F75FDD"/>
    <w:rsid w:val="00F819F8"/>
    <w:rsid w:val="00F82577"/>
    <w:rsid w:val="00F831E9"/>
    <w:rsid w:val="00FB2A39"/>
    <w:rsid w:val="00FB3EC6"/>
    <w:rsid w:val="00FB49B7"/>
    <w:rsid w:val="00FC7985"/>
    <w:rsid w:val="00FC7B2A"/>
    <w:rsid w:val="00FD4167"/>
    <w:rsid w:val="00FD54C0"/>
    <w:rsid w:val="00FE1F5A"/>
    <w:rsid w:val="00FF09F9"/>
    <w:rsid w:val="00FF3FE0"/>
    <w:rsid w:val="00FF5CAF"/>
    <w:rsid w:val="00FF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DBBBA8A"/>
  <w14:defaultImageDpi w14:val="330"/>
  <w15:docId w15:val="{19AEF734-2C2F-47A7-B474-92278E7D4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1FD2"/>
    <w:pPr>
      <w:spacing w:after="240" w:line="264" w:lineRule="auto"/>
    </w:pPr>
    <w:rPr>
      <w:color w:val="03173E" w:themeColor="text1"/>
      <w:sz w:val="22"/>
    </w:rPr>
  </w:style>
  <w:style w:type="paragraph" w:styleId="Heading1">
    <w:name w:val="heading 1"/>
    <w:aliases w:val="Heading 1  HCA Healthcare"/>
    <w:basedOn w:val="Normal"/>
    <w:next w:val="Normal"/>
    <w:link w:val="Heading1Char"/>
    <w:autoRedefine/>
    <w:uiPriority w:val="9"/>
    <w:qFormat/>
    <w:rsid w:val="00CE1984"/>
    <w:pPr>
      <w:keepNext/>
      <w:keepLines/>
      <w:spacing w:before="480" w:after="360"/>
      <w:outlineLvl w:val="0"/>
    </w:pPr>
    <w:rPr>
      <w:rFonts w:asciiTheme="minorHAnsi" w:eastAsiaTheme="majorEastAsia" w:hAnsiTheme="minorHAnsi" w:cstheme="minorHAnsi"/>
      <w:b/>
      <w:bCs/>
      <w:color w:val="E05929" w:themeColor="accent2"/>
      <w:sz w:val="40"/>
      <w:szCs w:val="36"/>
    </w:rPr>
  </w:style>
  <w:style w:type="paragraph" w:styleId="Heading2">
    <w:name w:val="heading 2"/>
    <w:aliases w:val="Heading 2 HCA Healthcare"/>
    <w:basedOn w:val="Normal"/>
    <w:next w:val="Normal"/>
    <w:link w:val="Heading2Char"/>
    <w:autoRedefine/>
    <w:uiPriority w:val="9"/>
    <w:unhideWhenUsed/>
    <w:qFormat/>
    <w:rsid w:val="00FB2A39"/>
    <w:pPr>
      <w:keepNext/>
      <w:keepLines/>
      <w:spacing w:before="360"/>
      <w:outlineLvl w:val="1"/>
    </w:pPr>
    <w:rPr>
      <w:rFonts w:asciiTheme="minorHAnsi" w:eastAsiaTheme="majorEastAsia" w:hAnsiTheme="minorHAnsi" w:cstheme="majorBidi"/>
      <w:b/>
      <w:color w:val="03173E" w:themeColor="text2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 HCA Healthcare Char"/>
    <w:basedOn w:val="DefaultParagraphFont"/>
    <w:link w:val="Heading1"/>
    <w:uiPriority w:val="9"/>
    <w:rsid w:val="00CE1984"/>
    <w:rPr>
      <w:rFonts w:asciiTheme="minorHAnsi" w:eastAsiaTheme="majorEastAsia" w:hAnsiTheme="minorHAnsi" w:cstheme="minorHAnsi"/>
      <w:b/>
      <w:bCs/>
      <w:color w:val="E05929" w:themeColor="accent2"/>
      <w:sz w:val="40"/>
      <w:szCs w:val="36"/>
    </w:rPr>
  </w:style>
  <w:style w:type="table" w:styleId="TableGrid">
    <w:name w:val="Table Grid"/>
    <w:basedOn w:val="TableNormal"/>
    <w:uiPriority w:val="59"/>
    <w:rsid w:val="00324F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22A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A3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22A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A38"/>
  </w:style>
  <w:style w:type="paragraph" w:styleId="Footer">
    <w:name w:val="footer"/>
    <w:basedOn w:val="Normal"/>
    <w:link w:val="FooterChar"/>
    <w:uiPriority w:val="99"/>
    <w:unhideWhenUsed/>
    <w:rsid w:val="00057B92"/>
    <w:pPr>
      <w:tabs>
        <w:tab w:val="center" w:pos="4320"/>
        <w:tab w:val="right" w:pos="8640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057B92"/>
    <w:rPr>
      <w:color w:val="03173E" w:themeColor="text1"/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F043F4"/>
  </w:style>
  <w:style w:type="paragraph" w:styleId="Title">
    <w:name w:val="Title"/>
    <w:basedOn w:val="Normal"/>
    <w:next w:val="Normal"/>
    <w:link w:val="TitleChar"/>
    <w:uiPriority w:val="10"/>
    <w:rsid w:val="003810D7"/>
    <w:pPr>
      <w:spacing w:after="300"/>
      <w:contextualSpacing/>
    </w:pPr>
    <w:rPr>
      <w:rFonts w:eastAsiaTheme="majorEastAsia" w:cstheme="majorBidi"/>
      <w:b/>
      <w:color w:val="E05929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810D7"/>
    <w:rPr>
      <w:rFonts w:eastAsiaTheme="majorEastAsia" w:cstheme="majorBidi"/>
      <w:b/>
      <w:color w:val="E05929"/>
      <w:spacing w:val="5"/>
      <w:kern w:val="28"/>
      <w:sz w:val="48"/>
      <w:szCs w:val="52"/>
    </w:rPr>
  </w:style>
  <w:style w:type="paragraph" w:styleId="Subtitle">
    <w:name w:val="Subtitle"/>
    <w:aliases w:val="Subheading  HCA Healthcare"/>
    <w:basedOn w:val="Normal"/>
    <w:next w:val="Normal"/>
    <w:link w:val="SubtitleChar"/>
    <w:autoRedefine/>
    <w:uiPriority w:val="11"/>
    <w:qFormat/>
    <w:rsid w:val="006F7054"/>
    <w:pPr>
      <w:numPr>
        <w:ilvl w:val="1"/>
      </w:numPr>
      <w:spacing w:before="360" w:after="120"/>
    </w:pPr>
    <w:rPr>
      <w:rFonts w:ascii="Georgia" w:eastAsiaTheme="majorEastAsia" w:hAnsi="Georgia" w:cstheme="majorBidi"/>
      <w:b/>
      <w:bCs/>
      <w:color w:val="03173E" w:themeColor="text2"/>
      <w:sz w:val="28"/>
      <w:szCs w:val="32"/>
    </w:rPr>
  </w:style>
  <w:style w:type="character" w:customStyle="1" w:styleId="SubtitleChar">
    <w:name w:val="Subtitle Char"/>
    <w:aliases w:val="Subheading  HCA Healthcare Char"/>
    <w:basedOn w:val="DefaultParagraphFont"/>
    <w:link w:val="Subtitle"/>
    <w:uiPriority w:val="11"/>
    <w:rsid w:val="006F7054"/>
    <w:rPr>
      <w:rFonts w:ascii="Georgia" w:eastAsiaTheme="majorEastAsia" w:hAnsi="Georgia" w:cstheme="majorBidi"/>
      <w:b/>
      <w:bCs/>
      <w:color w:val="03173E" w:themeColor="text2"/>
      <w:sz w:val="28"/>
      <w:szCs w:val="32"/>
    </w:rPr>
  </w:style>
  <w:style w:type="character" w:styleId="SubtleEmphasis">
    <w:name w:val="Subtle Emphasis"/>
    <w:basedOn w:val="DefaultParagraphFont"/>
    <w:uiPriority w:val="19"/>
    <w:rsid w:val="00FB2A39"/>
    <w:rPr>
      <w:rFonts w:asciiTheme="minorHAnsi" w:hAnsiTheme="minorHAnsi"/>
      <w:i/>
      <w:iCs/>
      <w:color w:val="E05929" w:themeColor="accent2"/>
      <w:sz w:val="20"/>
    </w:rPr>
  </w:style>
  <w:style w:type="character" w:styleId="Emphasis">
    <w:name w:val="Emphasis"/>
    <w:basedOn w:val="DefaultParagraphFont"/>
    <w:uiPriority w:val="20"/>
    <w:rsid w:val="00FB2A39"/>
    <w:rPr>
      <w:rFonts w:asciiTheme="minorHAnsi" w:hAnsiTheme="minorHAnsi"/>
      <w:i/>
      <w:iCs/>
      <w:color w:val="E05929" w:themeColor="accent2"/>
      <w:sz w:val="20"/>
    </w:rPr>
  </w:style>
  <w:style w:type="character" w:styleId="IntenseEmphasis">
    <w:name w:val="Intense Emphasis"/>
    <w:basedOn w:val="DefaultParagraphFont"/>
    <w:uiPriority w:val="21"/>
    <w:rsid w:val="00FB2A39"/>
    <w:rPr>
      <w:rFonts w:asciiTheme="minorHAnsi" w:hAnsiTheme="minorHAnsi"/>
      <w:b/>
      <w:bCs/>
      <w:i/>
      <w:iCs/>
      <w:color w:val="E05929" w:themeColor="accent2"/>
      <w:sz w:val="20"/>
    </w:rPr>
  </w:style>
  <w:style w:type="character" w:styleId="Strong">
    <w:name w:val="Strong"/>
    <w:basedOn w:val="DefaultParagraphFont"/>
    <w:uiPriority w:val="22"/>
    <w:rsid w:val="00FB2A39"/>
    <w:rPr>
      <w:rFonts w:asciiTheme="minorHAnsi" w:hAnsiTheme="minorHAnsi"/>
      <w:b/>
      <w:bCs/>
      <w:color w:val="E05929" w:themeColor="accent2"/>
      <w:sz w:val="20"/>
    </w:rPr>
  </w:style>
  <w:style w:type="paragraph" w:styleId="NoSpacing">
    <w:name w:val="No Spacing"/>
    <w:uiPriority w:val="1"/>
    <w:rsid w:val="00824E2B"/>
    <w:rPr>
      <w:color w:val="03173E" w:themeColor="text1"/>
    </w:rPr>
  </w:style>
  <w:style w:type="character" w:styleId="IntenseReference">
    <w:name w:val="Intense Reference"/>
    <w:basedOn w:val="DefaultParagraphFont"/>
    <w:uiPriority w:val="32"/>
    <w:rsid w:val="00824E2B"/>
    <w:rPr>
      <w:b/>
      <w:bCs/>
      <w:smallCaps/>
      <w:color w:val="58595B" w:themeColor="accent3"/>
      <w:spacing w:val="5"/>
      <w:u w:val="none"/>
    </w:rPr>
  </w:style>
  <w:style w:type="character" w:styleId="SubtleReference">
    <w:name w:val="Subtle Reference"/>
    <w:basedOn w:val="DefaultParagraphFont"/>
    <w:uiPriority w:val="31"/>
    <w:rsid w:val="00FB2A39"/>
    <w:rPr>
      <w:rFonts w:asciiTheme="minorHAnsi" w:hAnsiTheme="minorHAnsi"/>
      <w:smallCaps/>
      <w:color w:val="E05929" w:themeColor="accent2"/>
      <w:sz w:val="24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rsid w:val="00824E2B"/>
    <w:pPr>
      <w:pBdr>
        <w:bottom w:val="single" w:sz="4" w:space="4" w:color="03173E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4E2B"/>
    <w:rPr>
      <w:b/>
      <w:bCs/>
      <w:i/>
      <w:iCs/>
      <w:color w:val="03173E" w:themeColor="accent1"/>
    </w:rPr>
  </w:style>
  <w:style w:type="paragraph" w:styleId="ListParagraph">
    <w:name w:val="List Paragraph"/>
    <w:basedOn w:val="Normal"/>
    <w:uiPriority w:val="34"/>
    <w:qFormat/>
    <w:rsid w:val="003810D7"/>
    <w:pPr>
      <w:numPr>
        <w:numId w:val="4"/>
      </w:numPr>
      <w:spacing w:before="120" w:after="120"/>
    </w:pPr>
  </w:style>
  <w:style w:type="character" w:customStyle="1" w:styleId="Heading2Char">
    <w:name w:val="Heading 2 Char"/>
    <w:aliases w:val="Heading 2 HCA Healthcare Char"/>
    <w:basedOn w:val="DefaultParagraphFont"/>
    <w:link w:val="Heading2"/>
    <w:uiPriority w:val="9"/>
    <w:rsid w:val="00FB2A39"/>
    <w:rPr>
      <w:rFonts w:asciiTheme="minorHAnsi" w:eastAsiaTheme="majorEastAsia" w:hAnsiTheme="minorHAnsi" w:cstheme="majorBidi"/>
      <w:b/>
      <w:color w:val="03173E" w:themeColor="text2"/>
      <w:sz w:val="28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3810D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810D7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D46A6D"/>
    <w:rPr>
      <w:color w:val="00558C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42C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2C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2C40"/>
    <w:rPr>
      <w:color w:val="54575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2C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2C40"/>
    <w:rPr>
      <w:b/>
      <w:bCs/>
      <w:color w:val="54575A"/>
      <w:sz w:val="20"/>
      <w:szCs w:val="20"/>
    </w:rPr>
  </w:style>
  <w:style w:type="paragraph" w:customStyle="1" w:styleId="TitleHCAHealthcare">
    <w:name w:val="Title HCA Healthcare"/>
    <w:basedOn w:val="Title"/>
    <w:link w:val="TitleHCAHealthcareChar"/>
    <w:autoRedefine/>
    <w:rsid w:val="00F1613E"/>
    <w:pPr>
      <w:spacing w:before="360" w:after="240"/>
      <w:contextualSpacing w:val="0"/>
    </w:pPr>
    <w:rPr>
      <w:rFonts w:cs="Arial"/>
      <w:color w:val="03173E" w:themeColor="text2"/>
      <w:sz w:val="72"/>
    </w:rPr>
  </w:style>
  <w:style w:type="paragraph" w:customStyle="1" w:styleId="Subtitle1">
    <w:name w:val="Subtitle 1"/>
    <w:basedOn w:val="Heading2"/>
    <w:link w:val="Subtitle1Char"/>
    <w:rsid w:val="0061589B"/>
    <w:pPr>
      <w:spacing w:before="100" w:beforeAutospacing="1" w:after="120" w:line="200" w:lineRule="exact"/>
    </w:pPr>
  </w:style>
  <w:style w:type="character" w:customStyle="1" w:styleId="TitleHCAHealthcareChar">
    <w:name w:val="Title HCA Healthcare Char"/>
    <w:basedOn w:val="TitleChar"/>
    <w:link w:val="TitleHCAHealthcare"/>
    <w:rsid w:val="00F1613E"/>
    <w:rPr>
      <w:rFonts w:eastAsiaTheme="majorEastAsia" w:cs="Arial"/>
      <w:b/>
      <w:color w:val="03173E" w:themeColor="text2"/>
      <w:spacing w:val="5"/>
      <w:kern w:val="28"/>
      <w:sz w:val="72"/>
      <w:szCs w:val="52"/>
    </w:rPr>
  </w:style>
  <w:style w:type="character" w:customStyle="1" w:styleId="Subtitle1Char">
    <w:name w:val="Subtitle 1 Char"/>
    <w:basedOn w:val="Heading2Char"/>
    <w:link w:val="Subtitle1"/>
    <w:rsid w:val="0061589B"/>
    <w:rPr>
      <w:rFonts w:ascii="Georgia" w:eastAsiaTheme="majorEastAsia" w:hAnsi="Georgia" w:cstheme="majorBidi"/>
      <w:b/>
      <w:color w:val="D9D9D6" w:themeColor="background2"/>
      <w:sz w:val="28"/>
      <w:szCs w:val="26"/>
    </w:rPr>
  </w:style>
  <w:style w:type="paragraph" w:styleId="TOCHeading">
    <w:name w:val="TOC Heading"/>
    <w:basedOn w:val="Normal"/>
    <w:next w:val="Normal"/>
    <w:uiPriority w:val="39"/>
    <w:unhideWhenUsed/>
    <w:rsid w:val="00FB2A39"/>
    <w:pPr>
      <w:spacing w:after="0" w:line="259" w:lineRule="auto"/>
    </w:pPr>
    <w:rPr>
      <w:rFonts w:asciiTheme="majorHAnsi" w:hAnsiTheme="majorHAnsi"/>
      <w:b/>
      <w:bCs/>
      <w:color w:val="03173E" w:themeColor="text2"/>
      <w:sz w:val="28"/>
    </w:rPr>
  </w:style>
  <w:style w:type="paragraph" w:styleId="TOC3">
    <w:name w:val="toc 3"/>
    <w:basedOn w:val="Normal"/>
    <w:next w:val="Normal"/>
    <w:autoRedefine/>
    <w:uiPriority w:val="39"/>
    <w:unhideWhenUsed/>
    <w:rsid w:val="00105908"/>
    <w:pPr>
      <w:spacing w:after="100" w:line="259" w:lineRule="auto"/>
      <w:ind w:left="440"/>
    </w:pPr>
    <w:rPr>
      <w:rFonts w:asciiTheme="minorHAnsi" w:hAnsiTheme="minorHAnsi" w:cs="Times New Roman"/>
      <w:color w:val="auto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5874AA"/>
    <w:rPr>
      <w:color w:val="00558C" w:themeColor="followedHyperlink"/>
      <w:u w:val="single"/>
    </w:rPr>
  </w:style>
  <w:style w:type="paragraph" w:customStyle="1" w:styleId="SubtitleHCAHealthcare">
    <w:name w:val="Subtitle HCA Healthcare"/>
    <w:basedOn w:val="Normal"/>
    <w:next w:val="Normal"/>
    <w:link w:val="SubtitleHCAHealthcareChar"/>
    <w:autoRedefine/>
    <w:qFormat/>
    <w:rsid w:val="00451FD2"/>
    <w:pPr>
      <w:spacing w:before="240"/>
    </w:pPr>
    <w:rPr>
      <w:rFonts w:ascii="Georgia" w:hAnsi="Georgia"/>
      <w:b/>
      <w:color w:val="03173E" w:themeColor="text2"/>
      <w:sz w:val="32"/>
    </w:rPr>
  </w:style>
  <w:style w:type="paragraph" w:customStyle="1" w:styleId="Title1HCAHealthcare">
    <w:name w:val="Title 1 HCA Healthcare"/>
    <w:basedOn w:val="Normal"/>
    <w:next w:val="Normal"/>
    <w:link w:val="Title1HCAHealthcareChar"/>
    <w:autoRedefine/>
    <w:qFormat/>
    <w:rsid w:val="00451FD2"/>
    <w:pPr>
      <w:spacing w:before="480" w:after="360"/>
    </w:pPr>
    <w:rPr>
      <w:rFonts w:asciiTheme="minorHAnsi" w:hAnsiTheme="minorHAnsi"/>
      <w:b/>
      <w:color w:val="E05929" w:themeColor="accent2"/>
      <w:sz w:val="72"/>
    </w:rPr>
  </w:style>
  <w:style w:type="character" w:customStyle="1" w:styleId="SubtitleHCAHealthcareChar">
    <w:name w:val="Subtitle HCA Healthcare Char"/>
    <w:basedOn w:val="DefaultParagraphFont"/>
    <w:link w:val="SubtitleHCAHealthcare"/>
    <w:rsid w:val="00451FD2"/>
    <w:rPr>
      <w:rFonts w:ascii="Georgia" w:hAnsi="Georgia"/>
      <w:b/>
      <w:color w:val="03173E" w:themeColor="text2"/>
      <w:sz w:val="32"/>
    </w:rPr>
  </w:style>
  <w:style w:type="paragraph" w:customStyle="1" w:styleId="AuthororDepartmentName">
    <w:name w:val="Author or Department Name"/>
    <w:basedOn w:val="Normal"/>
    <w:link w:val="AuthororDepartmentNameChar"/>
    <w:qFormat/>
    <w:rsid w:val="00451FD2"/>
    <w:pPr>
      <w:spacing w:before="360"/>
    </w:pPr>
    <w:rPr>
      <w:rFonts w:asciiTheme="minorHAnsi" w:hAnsiTheme="minorHAnsi" w:cstheme="minorHAnsi"/>
      <w:b/>
      <w:sz w:val="24"/>
    </w:rPr>
  </w:style>
  <w:style w:type="character" w:customStyle="1" w:styleId="Title1HCAHealthcareChar">
    <w:name w:val="Title 1 HCA Healthcare Char"/>
    <w:basedOn w:val="SubtitleHCAHealthcareChar"/>
    <w:link w:val="Title1HCAHealthcare"/>
    <w:rsid w:val="00451FD2"/>
    <w:rPr>
      <w:rFonts w:asciiTheme="minorHAnsi" w:hAnsiTheme="minorHAnsi"/>
      <w:b/>
      <w:color w:val="E05929" w:themeColor="accent2"/>
      <w:sz w:val="72"/>
    </w:rPr>
  </w:style>
  <w:style w:type="paragraph" w:customStyle="1" w:styleId="CTA">
    <w:name w:val="CTA"/>
    <w:basedOn w:val="Normal"/>
    <w:uiPriority w:val="99"/>
    <w:rsid w:val="00C533C5"/>
    <w:pPr>
      <w:autoSpaceDE w:val="0"/>
      <w:autoSpaceDN w:val="0"/>
      <w:adjustRightInd w:val="0"/>
      <w:spacing w:after="0" w:line="288" w:lineRule="auto"/>
      <w:textAlignment w:val="center"/>
    </w:pPr>
    <w:rPr>
      <w:rFonts w:ascii="Mark for HCA" w:hAnsi="Mark for HCA" w:cs="Mark for HCA"/>
      <w:b/>
      <w:bCs/>
      <w:color w:val="303B41"/>
      <w:spacing w:val="-7"/>
      <w:sz w:val="30"/>
      <w:szCs w:val="30"/>
    </w:rPr>
  </w:style>
  <w:style w:type="character" w:customStyle="1" w:styleId="AuthororDepartmentNameChar">
    <w:name w:val="Author or Department Name Char"/>
    <w:basedOn w:val="DefaultParagraphFont"/>
    <w:link w:val="AuthororDepartmentName"/>
    <w:rsid w:val="00451FD2"/>
    <w:rPr>
      <w:rFonts w:asciiTheme="minorHAnsi" w:hAnsiTheme="minorHAnsi" w:cstheme="minorHAnsi"/>
      <w:b/>
      <w:color w:val="03173E" w:themeColor="text1"/>
    </w:rPr>
  </w:style>
  <w:style w:type="paragraph" w:styleId="Quote">
    <w:name w:val="Quote"/>
    <w:basedOn w:val="Normal"/>
    <w:next w:val="Normal"/>
    <w:link w:val="QuoteChar"/>
    <w:uiPriority w:val="29"/>
    <w:rsid w:val="00E20DDA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20DDA"/>
    <w:rPr>
      <w:i/>
      <w:iCs/>
      <w:color w:val="58595B" w:themeColor="accent3"/>
      <w:sz w:val="22"/>
    </w:rPr>
  </w:style>
  <w:style w:type="paragraph" w:customStyle="1" w:styleId="Title1">
    <w:name w:val="Title 1"/>
    <w:basedOn w:val="Title"/>
    <w:link w:val="Title1Char"/>
    <w:qFormat/>
    <w:rsid w:val="00160E0B"/>
    <w:rPr>
      <w:rFonts w:cs="Arial"/>
      <w:color w:val="03173E" w:themeColor="text2"/>
    </w:rPr>
  </w:style>
  <w:style w:type="character" w:customStyle="1" w:styleId="Title1Char">
    <w:name w:val="Title 1 Char"/>
    <w:basedOn w:val="TitleChar"/>
    <w:link w:val="Title1"/>
    <w:rsid w:val="00160E0B"/>
    <w:rPr>
      <w:rFonts w:eastAsiaTheme="majorEastAsia" w:cs="Arial"/>
      <w:b/>
      <w:color w:val="03173E" w:themeColor="text2"/>
      <w:spacing w:val="5"/>
      <w:kern w:val="28"/>
      <w:sz w:val="48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8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540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5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6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8085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1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1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20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08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47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4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5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10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63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698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956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62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6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22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625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62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9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8.jp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mediaconnect.app.medcity.net/" TargetMode="External"/><Relationship Id="rId25" Type="http://schemas.openxmlformats.org/officeDocument/2006/relationships/footer" Target="footer5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3.xml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4.xml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footer" Target="foot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image" Target="media/image11.png"/><Relationship Id="rId30" Type="http://schemas.openxmlformats.org/officeDocument/2006/relationships/header" Target="header4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GE8426\Downloads\HCA%20Healthcare%20Word%20Template%20(4).dotx" TargetMode="External"/></Relationships>
</file>

<file path=word/theme/theme1.xml><?xml version="1.0" encoding="utf-8"?>
<a:theme xmlns:a="http://schemas.openxmlformats.org/drawingml/2006/main" name="Office Suite Theme">
  <a:themeElements>
    <a:clrScheme name="HCA Healthcare Theme Color 2">
      <a:dk1>
        <a:srgbClr val="03173E"/>
      </a:dk1>
      <a:lt1>
        <a:sysClr val="window" lastClr="FFFFFF"/>
      </a:lt1>
      <a:dk2>
        <a:srgbClr val="03173E"/>
      </a:dk2>
      <a:lt2>
        <a:srgbClr val="D9D9D6"/>
      </a:lt2>
      <a:accent1>
        <a:srgbClr val="03173E"/>
      </a:accent1>
      <a:accent2>
        <a:srgbClr val="E05929"/>
      </a:accent2>
      <a:accent3>
        <a:srgbClr val="58595B"/>
      </a:accent3>
      <a:accent4>
        <a:srgbClr val="BBBCBC"/>
      </a:accent4>
      <a:accent5>
        <a:srgbClr val="0087CA"/>
      </a:accent5>
      <a:accent6>
        <a:srgbClr val="CE2130"/>
      </a:accent6>
      <a:hlink>
        <a:srgbClr val="00558C"/>
      </a:hlink>
      <a:folHlink>
        <a:srgbClr val="00558C"/>
      </a:folHlink>
    </a:clrScheme>
    <a:fontScheme name="HCA Healthcare Theme">
      <a:majorFont>
        <a:latin typeface="Arial Bol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FF27197FC4754BA8321E353075C73E" ma:contentTypeVersion="11" ma:contentTypeDescription="Create a new document." ma:contentTypeScope="" ma:versionID="d2996924e1b63fab8d91b7d9b6606881">
  <xsd:schema xmlns:xsd="http://www.w3.org/2001/XMLSchema" xmlns:xs="http://www.w3.org/2001/XMLSchema" xmlns:p="http://schemas.microsoft.com/office/2006/metadata/properties" xmlns:ns3="13b098e3-28aa-4995-99e1-8e73efd60e52" targetNamespace="http://schemas.microsoft.com/office/2006/metadata/properties" ma:root="true" ma:fieldsID="786768751012bc1ccd1cf5a5bf572ba3" ns3:_="">
    <xsd:import namespace="13b098e3-28aa-4995-99e1-8e73efd60e5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b098e3-28aa-4995-99e1-8e73efd60e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6248B7-EE27-48DB-AF04-F352CC4F59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9DF390-1675-44F3-B427-B947F3A427DD}">
  <ds:schemaRefs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purl.org/dc/dcmitype/"/>
    <ds:schemaRef ds:uri="http://schemas.microsoft.com/office/2006/metadata/properties"/>
    <ds:schemaRef ds:uri="http://schemas.microsoft.com/office/infopath/2007/PartnerControls"/>
    <ds:schemaRef ds:uri="13b098e3-28aa-4995-99e1-8e73efd60e52"/>
  </ds:schemaRefs>
</ds:datastoreItem>
</file>

<file path=customXml/itemProps3.xml><?xml version="1.0" encoding="utf-8"?>
<ds:datastoreItem xmlns:ds="http://schemas.openxmlformats.org/officeDocument/2006/customXml" ds:itemID="{EFF52036-D1C9-4D61-B2B7-B8D26B6788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b098e3-28aa-4995-99e1-8e73efd60e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A6B3E4-8312-4D84-969A-7B0CA1025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HCA Healthcare Word Template (4).dotx</Template>
  <TotalTime>1</TotalTime>
  <Pages>2</Pages>
  <Words>272</Words>
  <Characters>1555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Turcotte Sara</dc:creator>
  <cp:keywords/>
  <dc:description/>
  <cp:lastModifiedBy>Anderson Jamie - Sunrise</cp:lastModifiedBy>
  <cp:revision>2</cp:revision>
  <cp:lastPrinted>2019-04-04T19:51:00Z</cp:lastPrinted>
  <dcterms:created xsi:type="dcterms:W3CDTF">2023-01-24T21:45:00Z</dcterms:created>
  <dcterms:modified xsi:type="dcterms:W3CDTF">2023-01-24T21:45:00Z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0x01010017FF27197FC4754BA8321E353075C73E</vt:lpwstr>
  </property>
</Properties>
</file>